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CABE7" w14:textId="77777777" w:rsidR="0043282A" w:rsidRDefault="0043282A"/>
    <w:p w14:paraId="50AB6F1F" w14:textId="77777777" w:rsidR="0043282A" w:rsidRPr="00310670" w:rsidRDefault="0043282A">
      <w:pPr>
        <w:rPr>
          <w:b/>
          <w:sz w:val="48"/>
          <w:szCs w:val="48"/>
        </w:rPr>
      </w:pPr>
    </w:p>
    <w:p w14:paraId="5BD2C68F" w14:textId="759C9FEA" w:rsidR="00434513" w:rsidRPr="00905C1F" w:rsidRDefault="00310670">
      <w:pPr>
        <w:rPr>
          <w:b/>
          <w:sz w:val="72"/>
          <w:szCs w:val="72"/>
        </w:rPr>
      </w:pPr>
      <w:r w:rsidRPr="00905C1F">
        <w:rPr>
          <w:b/>
          <w:sz w:val="72"/>
          <w:szCs w:val="72"/>
        </w:rPr>
        <w:t>Møte</w:t>
      </w:r>
      <w:r w:rsidR="006B10A7">
        <w:rPr>
          <w:b/>
          <w:sz w:val="72"/>
          <w:szCs w:val="72"/>
        </w:rPr>
        <w:t>referat</w:t>
      </w:r>
    </w:p>
    <w:p w14:paraId="40185509" w14:textId="77777777" w:rsidR="00434513" w:rsidRPr="00CA3987" w:rsidRDefault="00434513">
      <w:pPr>
        <w:rPr>
          <w:b/>
          <w:i/>
          <w:vertAlign w:val="subscript"/>
          <w:lang w:val="en-US"/>
        </w:rPr>
      </w:pPr>
    </w:p>
    <w:tbl>
      <w:tblPr>
        <w:tblW w:w="9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7270"/>
      </w:tblGrid>
      <w:tr w:rsidR="00434513" w:rsidRPr="00186728" w14:paraId="0BFB5AF3" w14:textId="77777777" w:rsidTr="006E3216">
        <w:tc>
          <w:tcPr>
            <w:tcW w:w="1843" w:type="dxa"/>
          </w:tcPr>
          <w:p w14:paraId="00830221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Gruppe:</w:t>
            </w:r>
            <w:r w:rsidR="007426C1" w:rsidRPr="00905C1F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270" w:type="dxa"/>
          </w:tcPr>
          <w:p w14:paraId="3CF566E2" w14:textId="77777777" w:rsidR="00434513" w:rsidRPr="00905C1F" w:rsidRDefault="00060BDD" w:rsidP="00487C73">
            <w:pPr>
              <w:pStyle w:val="Bunntekst"/>
              <w:keepLines w:val="0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Styret i Hunnedalen velforening</w:t>
            </w:r>
            <w:r w:rsidR="00C43022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34513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2D78BD1A" w14:textId="77777777" w:rsidR="002A0154" w:rsidRPr="00905C1F" w:rsidRDefault="002A0154" w:rsidP="00487C73">
            <w:pPr>
              <w:pStyle w:val="Bunntekst"/>
              <w:keepLines w:val="0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4513" w14:paraId="7954119C" w14:textId="77777777" w:rsidTr="006E3216">
        <w:tc>
          <w:tcPr>
            <w:tcW w:w="1843" w:type="dxa"/>
          </w:tcPr>
          <w:p w14:paraId="44DCE136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Møtested:</w:t>
            </w:r>
          </w:p>
        </w:tc>
        <w:tc>
          <w:tcPr>
            <w:tcW w:w="7270" w:type="dxa"/>
          </w:tcPr>
          <w:p w14:paraId="68B8B2A6" w14:textId="77777777" w:rsidR="00AB0ED2" w:rsidRPr="00905C1F" w:rsidRDefault="002621CE" w:rsidP="00487C7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Teams</w:t>
            </w:r>
            <w:r w:rsidR="00043B0F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0AA88F0" w14:textId="77777777" w:rsidR="002A0154" w:rsidRPr="00905C1F" w:rsidRDefault="002A0154" w:rsidP="00487C73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34513" w:rsidRPr="00BF3903" w14:paraId="3EEE2A52" w14:textId="77777777" w:rsidTr="006E3216">
        <w:tc>
          <w:tcPr>
            <w:tcW w:w="1843" w:type="dxa"/>
          </w:tcPr>
          <w:p w14:paraId="2934973E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Møtedato/ -tid:</w:t>
            </w:r>
          </w:p>
        </w:tc>
        <w:tc>
          <w:tcPr>
            <w:tcW w:w="7270" w:type="dxa"/>
          </w:tcPr>
          <w:p w14:paraId="619AEBE1" w14:textId="77777777" w:rsidR="002A0154" w:rsidRPr="00905C1F" w:rsidRDefault="009B0187" w:rsidP="00487C73">
            <w:pPr>
              <w:pStyle w:val="Overskrift5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sz w:val="24"/>
                <w:szCs w:val="24"/>
              </w:rPr>
              <w:t>Onsdag</w:t>
            </w:r>
            <w:r w:rsidR="00060BDD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="00783CFE">
              <w:rPr>
                <w:rFonts w:ascii="Arial" w:hAnsi="Arial" w:cs="Arial"/>
                <w:b w:val="0"/>
                <w:sz w:val="24"/>
                <w:szCs w:val="24"/>
              </w:rPr>
              <w:t>23</w:t>
            </w:r>
            <w:r w:rsidR="00F76079">
              <w:rPr>
                <w:rFonts w:ascii="Arial" w:hAnsi="Arial" w:cs="Arial"/>
                <w:b w:val="0"/>
                <w:sz w:val="24"/>
                <w:szCs w:val="24"/>
              </w:rPr>
              <w:t>.</w:t>
            </w:r>
            <w:r w:rsidR="00B9205E">
              <w:rPr>
                <w:rFonts w:ascii="Arial" w:hAnsi="Arial" w:cs="Arial"/>
                <w:b w:val="0"/>
                <w:sz w:val="24"/>
                <w:szCs w:val="24"/>
              </w:rPr>
              <w:t>0</w:t>
            </w:r>
            <w:r w:rsidR="00783CFE">
              <w:rPr>
                <w:rFonts w:ascii="Arial" w:hAnsi="Arial" w:cs="Arial"/>
                <w:b w:val="0"/>
                <w:sz w:val="24"/>
                <w:szCs w:val="24"/>
              </w:rPr>
              <w:t>9</w:t>
            </w:r>
            <w:r w:rsidR="00060BDD">
              <w:rPr>
                <w:rFonts w:ascii="Arial" w:hAnsi="Arial" w:cs="Arial"/>
                <w:b w:val="0"/>
                <w:sz w:val="24"/>
                <w:szCs w:val="24"/>
              </w:rPr>
              <w:t xml:space="preserve"> kl. 1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9</w:t>
            </w:r>
            <w:r w:rsidR="00CD3649">
              <w:rPr>
                <w:rFonts w:ascii="Arial" w:hAnsi="Arial" w:cs="Arial"/>
                <w:b w:val="0"/>
                <w:sz w:val="24"/>
                <w:szCs w:val="24"/>
              </w:rPr>
              <w:t>:</w:t>
            </w:r>
            <w:r>
              <w:rPr>
                <w:rFonts w:ascii="Arial" w:hAnsi="Arial" w:cs="Arial"/>
                <w:b w:val="0"/>
                <w:sz w:val="24"/>
                <w:szCs w:val="24"/>
              </w:rPr>
              <w:t>00</w:t>
            </w:r>
            <w:r w:rsidR="00343B2F">
              <w:rPr>
                <w:rFonts w:ascii="Arial" w:hAnsi="Arial" w:cs="Arial"/>
                <w:b w:val="0"/>
                <w:sz w:val="24"/>
                <w:szCs w:val="24"/>
              </w:rPr>
              <w:t>, neste møte 17/11</w:t>
            </w:r>
          </w:p>
          <w:p w14:paraId="0F580616" w14:textId="77777777" w:rsidR="00BF24BC" w:rsidRPr="00905C1F" w:rsidRDefault="00BF24BC" w:rsidP="00487C7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4513" w14:paraId="69AF602B" w14:textId="77777777" w:rsidTr="006E3216">
        <w:trPr>
          <w:trHeight w:val="157"/>
        </w:trPr>
        <w:tc>
          <w:tcPr>
            <w:tcW w:w="1843" w:type="dxa"/>
          </w:tcPr>
          <w:p w14:paraId="51DA6BB2" w14:textId="77777777" w:rsidR="00434513" w:rsidRPr="00905C1F" w:rsidRDefault="00434513" w:rsidP="00487C73">
            <w:pPr>
              <w:rPr>
                <w:rFonts w:ascii="Arial" w:hAnsi="Arial" w:cs="Arial"/>
                <w:noProof/>
                <w:sz w:val="24"/>
                <w:szCs w:val="24"/>
              </w:rPr>
            </w:pPr>
            <w:r w:rsidRPr="00905C1F">
              <w:rPr>
                <w:rFonts w:ascii="Arial" w:hAnsi="Arial" w:cs="Arial"/>
                <w:noProof/>
                <w:sz w:val="24"/>
                <w:szCs w:val="24"/>
              </w:rPr>
              <w:t>Deltakere:</w:t>
            </w:r>
            <w:r w:rsidR="006E3216">
              <w:rPr>
                <w:rFonts w:ascii="Arial" w:hAnsi="Arial" w:cs="Arial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7270" w:type="dxa"/>
          </w:tcPr>
          <w:p w14:paraId="436278AF" w14:textId="77777777" w:rsidR="00060BDD" w:rsidRPr="006E3216" w:rsidRDefault="006E3216" w:rsidP="00905C1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Oddmund Petter Aasen, Ståle Størkersen, Kjetil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Dragesæt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6E3216">
              <w:rPr>
                <w:rFonts w:ascii="Arial" w:hAnsi="Arial" w:cs="Arial"/>
                <w:sz w:val="24"/>
                <w:szCs w:val="24"/>
              </w:rPr>
              <w:t>Jon Barrat Nysæther, Tove Alice Koll Frafjord</w:t>
            </w:r>
            <w:r w:rsidR="00783CF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049F">
              <w:rPr>
                <w:rFonts w:ascii="Arial" w:hAnsi="Arial" w:cs="Arial"/>
                <w:sz w:val="24"/>
                <w:szCs w:val="24"/>
              </w:rPr>
              <w:t>og Mona Lillehammer.</w:t>
            </w:r>
          </w:p>
          <w:p w14:paraId="33BCB66E" w14:textId="77777777" w:rsidR="00E22143" w:rsidRPr="00905C1F" w:rsidRDefault="00CA3987" w:rsidP="00905C1F">
            <w:pPr>
              <w:rPr>
                <w:rFonts w:ascii="Arial" w:hAnsi="Arial" w:cs="Arial"/>
                <w:sz w:val="24"/>
                <w:szCs w:val="24"/>
              </w:rPr>
            </w:pPr>
            <w:r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34513" w:rsidRPr="00905C1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14:paraId="08093308" w14:textId="77777777" w:rsidR="00434513" w:rsidRDefault="00434513"/>
    <w:tbl>
      <w:tblPr>
        <w:tblW w:w="13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253"/>
        <w:gridCol w:w="4253"/>
        <w:gridCol w:w="3685"/>
      </w:tblGrid>
      <w:tr w:rsidR="00A2404A" w:rsidRPr="0002036D" w14:paraId="4FACE962" w14:textId="77777777" w:rsidTr="00A2404A">
        <w:trPr>
          <w:tblHeader/>
        </w:trPr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CCCC"/>
            <w:tcMar>
              <w:bottom w:w="68" w:type="dxa"/>
            </w:tcMar>
          </w:tcPr>
          <w:p w14:paraId="63F7727A" w14:textId="77777777" w:rsidR="00A2404A" w:rsidRPr="0002036D" w:rsidRDefault="00A2404A">
            <w:pPr>
              <w:rPr>
                <w:rFonts w:ascii="Arial" w:hAnsi="Arial" w:cs="Arial"/>
                <w:b/>
                <w:bCs/>
              </w:rPr>
            </w:pPr>
            <w:r w:rsidRPr="0002036D">
              <w:rPr>
                <w:rFonts w:ascii="Arial" w:hAnsi="Arial" w:cs="Arial"/>
                <w:b/>
                <w:bCs/>
              </w:rPr>
              <w:t>Sak nr.:</w:t>
            </w:r>
          </w:p>
        </w:tc>
        <w:tc>
          <w:tcPr>
            <w:tcW w:w="4253" w:type="dxa"/>
            <w:tcBorders>
              <w:top w:val="nil"/>
              <w:left w:val="nil"/>
              <w:right w:val="nil"/>
            </w:tcBorders>
            <w:shd w:val="clear" w:color="auto" w:fill="CCCCCC"/>
          </w:tcPr>
          <w:p w14:paraId="6C2F13E4" w14:textId="77777777" w:rsidR="00A2404A" w:rsidRPr="0002036D" w:rsidRDefault="00A2404A">
            <w:pPr>
              <w:rPr>
                <w:rFonts w:ascii="Arial" w:hAnsi="Arial" w:cs="Arial"/>
              </w:rPr>
            </w:pPr>
          </w:p>
        </w:tc>
        <w:tc>
          <w:tcPr>
            <w:tcW w:w="7938" w:type="dxa"/>
            <w:gridSpan w:val="2"/>
            <w:tcBorders>
              <w:top w:val="nil"/>
              <w:left w:val="nil"/>
              <w:right w:val="nil"/>
            </w:tcBorders>
            <w:shd w:val="clear" w:color="auto" w:fill="CCCCCC"/>
            <w:tcMar>
              <w:left w:w="68" w:type="dxa"/>
              <w:bottom w:w="68" w:type="dxa"/>
            </w:tcMar>
          </w:tcPr>
          <w:p w14:paraId="26EF917B" w14:textId="518B685A" w:rsidR="00A2404A" w:rsidRPr="0002036D" w:rsidRDefault="00A2404A">
            <w:pPr>
              <w:rPr>
                <w:rFonts w:ascii="Arial" w:hAnsi="Arial" w:cs="Arial"/>
              </w:rPr>
            </w:pPr>
          </w:p>
        </w:tc>
      </w:tr>
      <w:tr w:rsidR="00A2404A" w:rsidRPr="0002036D" w14:paraId="1385F65F" w14:textId="058A5F7D" w:rsidTr="00A2404A">
        <w:trPr>
          <w:gridAfter w:val="1"/>
          <w:wAfter w:w="3685" w:type="dxa"/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7823C4E" w14:textId="77777777" w:rsidR="00A2404A" w:rsidRPr="0002036D" w:rsidRDefault="00A2404A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6/20</w:t>
            </w:r>
          </w:p>
        </w:tc>
        <w:tc>
          <w:tcPr>
            <w:tcW w:w="4253" w:type="dxa"/>
            <w:tcBorders>
              <w:right w:val="nil"/>
            </w:tcBorders>
            <w:tcMar>
              <w:left w:w="68" w:type="dxa"/>
            </w:tcMar>
          </w:tcPr>
          <w:p w14:paraId="1A503ECD" w14:textId="6A1C3612" w:rsidR="00A2404A" w:rsidRPr="0002036D" w:rsidRDefault="00A2404A" w:rsidP="006E3216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02036D">
              <w:rPr>
                <w:rFonts w:ascii="Arial" w:hAnsi="Arial" w:cs="Arial"/>
                <w:bCs/>
                <w:sz w:val="24"/>
                <w:szCs w:val="24"/>
              </w:rPr>
              <w:t>Godkjenning av innkalling og saksliste.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  <w:tcBorders>
              <w:right w:val="nil"/>
            </w:tcBorders>
          </w:tcPr>
          <w:p w14:paraId="287DE526" w14:textId="57534401" w:rsidR="00A2404A" w:rsidRPr="0002036D" w:rsidRDefault="00A2404A" w:rsidP="00A2404A">
            <w:pPr>
              <w:pStyle w:val="Sluttnotetekst"/>
              <w:tabs>
                <w:tab w:val="left" w:pos="1440"/>
              </w:tabs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Godkjent</w:t>
            </w:r>
          </w:p>
        </w:tc>
      </w:tr>
      <w:tr w:rsidR="00A2404A" w:rsidRPr="0002036D" w14:paraId="23C6D29A" w14:textId="57080A90" w:rsidTr="00A2404A">
        <w:trPr>
          <w:gridAfter w:val="1"/>
          <w:wAfter w:w="3685" w:type="dxa"/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496152" w14:textId="77777777" w:rsidR="00A2404A" w:rsidRPr="0002036D" w:rsidRDefault="00A2404A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7/20</w:t>
            </w:r>
          </w:p>
        </w:tc>
        <w:tc>
          <w:tcPr>
            <w:tcW w:w="4253" w:type="dxa"/>
            <w:tcBorders>
              <w:right w:val="nil"/>
            </w:tcBorders>
            <w:tcMar>
              <w:left w:w="68" w:type="dxa"/>
            </w:tcMar>
          </w:tcPr>
          <w:p w14:paraId="3B275337" w14:textId="77777777" w:rsidR="00A2404A" w:rsidRDefault="00A2404A" w:rsidP="00EC2949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Godkjenning av referat fra styremøte 02.06. </w:t>
            </w:r>
          </w:p>
          <w:p w14:paraId="7BF93DDA" w14:textId="6532E893" w:rsidR="00A2404A" w:rsidRPr="0002036D" w:rsidRDefault="00A2404A" w:rsidP="00B51F08">
            <w:pPr>
              <w:pStyle w:val="Sluttnotetekst"/>
              <w:numPr>
                <w:ilvl w:val="0"/>
                <w:numId w:val="34"/>
              </w:numPr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Rutiner for publisering på nettsidene </w:t>
            </w:r>
          </w:p>
        </w:tc>
        <w:tc>
          <w:tcPr>
            <w:tcW w:w="4253" w:type="dxa"/>
            <w:tcBorders>
              <w:right w:val="nil"/>
            </w:tcBorders>
          </w:tcPr>
          <w:p w14:paraId="5EE7F879" w14:textId="51204241" w:rsidR="00FD76A4" w:rsidRPr="00FD76A4" w:rsidRDefault="00FD76A4" w:rsidP="00B51F08">
            <w:pPr>
              <w:pStyle w:val="Sluttnotetekst"/>
              <w:spacing w:line="240" w:lineRule="auto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 w:rsidRPr="00FD76A4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Nestleder publiserer referat på nettsidene når godkjent</w:t>
            </w:r>
          </w:p>
          <w:p w14:paraId="6A8A24C1" w14:textId="77777777" w:rsidR="00A2404A" w:rsidRDefault="00A2404A" w:rsidP="00601A14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2404A" w:rsidRPr="0002036D" w14:paraId="562FF69E" w14:textId="769D2C1F" w:rsidTr="00A2404A">
        <w:trPr>
          <w:gridAfter w:val="1"/>
          <w:wAfter w:w="3685" w:type="dxa"/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D8A21E8" w14:textId="77777777" w:rsidR="00A2404A" w:rsidRPr="0002036D" w:rsidRDefault="00A2404A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8/20</w:t>
            </w:r>
          </w:p>
        </w:tc>
        <w:tc>
          <w:tcPr>
            <w:tcW w:w="4253" w:type="dxa"/>
            <w:tcBorders>
              <w:right w:val="nil"/>
            </w:tcBorders>
            <w:tcMar>
              <w:left w:w="68" w:type="dxa"/>
            </w:tcMar>
          </w:tcPr>
          <w:p w14:paraId="57439174" w14:textId="21DAE6A5" w:rsidR="00A2404A" w:rsidRPr="00B447D2" w:rsidRDefault="00A2404A" w:rsidP="00783CFE">
            <w:pPr>
              <w:pStyle w:val="Sluttnotetekst"/>
              <w:spacing w:line="240" w:lineRule="auto"/>
              <w:rPr>
                <w:rFonts w:ascii="Arial" w:hAnsi="Arial" w:cs="Arial"/>
                <w:bCs/>
                <w:color w:val="00B050"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Oppdatering av Brønnøysundregister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jmf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>. styremedlemmer</w:t>
            </w:r>
          </w:p>
        </w:tc>
        <w:tc>
          <w:tcPr>
            <w:tcW w:w="4253" w:type="dxa"/>
            <w:tcBorders>
              <w:right w:val="nil"/>
            </w:tcBorders>
          </w:tcPr>
          <w:p w14:paraId="77D7D867" w14:textId="7ED7E211" w:rsidR="00DC6462" w:rsidRDefault="00DC6462" w:rsidP="00783CFE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Vil bli oppdatert</w:t>
            </w:r>
            <w:r w:rsidR="00FD76A4">
              <w:rPr>
                <w:rFonts w:ascii="Arial" w:hAnsi="Arial" w:cs="Arial"/>
                <w:bCs/>
                <w:sz w:val="24"/>
                <w:szCs w:val="24"/>
              </w:rPr>
              <w:t>.</w:t>
            </w:r>
          </w:p>
          <w:p w14:paraId="06B28A04" w14:textId="15A025EC" w:rsidR="00A2404A" w:rsidRDefault="00A2404A" w:rsidP="00783CFE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A2404A" w:rsidRPr="0002036D" w14:paraId="7BF0A84A" w14:textId="03231F3E" w:rsidTr="00A2404A">
        <w:trPr>
          <w:gridAfter w:val="1"/>
          <w:wAfter w:w="3685" w:type="dxa"/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14DF52" w14:textId="77777777" w:rsidR="00A2404A" w:rsidRPr="0002036D" w:rsidRDefault="00A2404A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1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9/20</w:t>
            </w:r>
          </w:p>
        </w:tc>
        <w:tc>
          <w:tcPr>
            <w:tcW w:w="4253" w:type="dxa"/>
            <w:tcBorders>
              <w:right w:val="nil"/>
            </w:tcBorders>
            <w:tcMar>
              <w:left w:w="68" w:type="dxa"/>
            </w:tcMar>
          </w:tcPr>
          <w:p w14:paraId="00C8110E" w14:textId="77777777" w:rsidR="00A2404A" w:rsidRPr="0002036D" w:rsidRDefault="00A2404A" w:rsidP="00134964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 w:rsidRPr="0002036D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Parkeringsplasser:</w:t>
            </w:r>
          </w:p>
          <w:p w14:paraId="1F679DC7" w14:textId="3B320759" w:rsidR="00A2404A" w:rsidRPr="00B447D2" w:rsidRDefault="00A2404A" w:rsidP="00205DB8">
            <w:pPr>
              <w:pStyle w:val="Listeavsnitt"/>
              <w:numPr>
                <w:ilvl w:val="0"/>
                <w:numId w:val="33"/>
              </w:num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00B050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Infoskriv </w:t>
            </w:r>
            <w:proofErr w:type="gramStart"/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vedrørende</w:t>
            </w:r>
            <w:proofErr w:type="gramEnd"/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ansvar for parkeringsplassene. </w:t>
            </w:r>
          </w:p>
          <w:p w14:paraId="7940579E" w14:textId="77777777" w:rsidR="00205DB8" w:rsidRDefault="00205DB8" w:rsidP="00205DB8">
            <w:pPr>
              <w:pStyle w:val="Listeavsnitt"/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</w:p>
          <w:p w14:paraId="06A1C529" w14:textId="77777777" w:rsidR="00205DB8" w:rsidRDefault="00205DB8" w:rsidP="00205DB8">
            <w:pPr>
              <w:pStyle w:val="Listeavsnitt"/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</w:p>
          <w:p w14:paraId="5BEE0DE1" w14:textId="77777777" w:rsidR="00205DB8" w:rsidRDefault="00205DB8" w:rsidP="00205DB8">
            <w:pPr>
              <w:pStyle w:val="Listeavsnitt"/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</w:p>
          <w:p w14:paraId="08705AC6" w14:textId="77777777" w:rsidR="00205DB8" w:rsidRDefault="00205DB8" w:rsidP="00205DB8">
            <w:pPr>
              <w:pStyle w:val="Listeavsnitt"/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</w:p>
          <w:p w14:paraId="7B82FD1D" w14:textId="77777777" w:rsidR="00205DB8" w:rsidRDefault="00205DB8" w:rsidP="00205DB8">
            <w:pPr>
              <w:pStyle w:val="Listeavsnitt"/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</w:p>
          <w:p w14:paraId="5D84D02B" w14:textId="77777777" w:rsidR="009107F6" w:rsidRPr="00CE3E5F" w:rsidRDefault="009107F6" w:rsidP="00CE3E5F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</w:p>
          <w:p w14:paraId="2A3BA348" w14:textId="77777777" w:rsidR="00205DB8" w:rsidRDefault="00205DB8" w:rsidP="00205DB8">
            <w:pPr>
              <w:pStyle w:val="Listeavsnitt"/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</w:p>
          <w:p w14:paraId="14AD9105" w14:textId="0F2A3232" w:rsidR="00A2404A" w:rsidRPr="000B12EE" w:rsidRDefault="00A2404A" w:rsidP="006B10A7">
            <w:pPr>
              <w:pStyle w:val="Listeavsnitt"/>
              <w:numPr>
                <w:ilvl w:val="0"/>
                <w:numId w:val="33"/>
              </w:num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00B050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Infoskriv om oppgaver for parkeringstillitsmenn.</w:t>
            </w:r>
          </w:p>
          <w:p w14:paraId="7F51F88B" w14:textId="77777777" w:rsidR="00A2404A" w:rsidRDefault="00A2404A" w:rsidP="00EC2949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6B8D5D9" w14:textId="20456F73" w:rsidR="00A2404A" w:rsidRPr="0002036D" w:rsidRDefault="00A2404A" w:rsidP="00EC2949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253" w:type="dxa"/>
            <w:tcBorders>
              <w:right w:val="nil"/>
            </w:tcBorders>
          </w:tcPr>
          <w:p w14:paraId="077810AB" w14:textId="328447C6" w:rsidR="00A2404A" w:rsidRDefault="00453D9F" w:rsidP="00134964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Velforeningen har </w:t>
            </w:r>
            <w:r w:rsidR="007A6C45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ingen juridisk rettighet over </w:t>
            </w:r>
            <w:r w:rsidR="00A63C72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parkeringsplassene, noe som </w:t>
            </w:r>
            <w:proofErr w:type="spellStart"/>
            <w:r w:rsidR="00A63C72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bl.a</w:t>
            </w:r>
            <w:proofErr w:type="spellEnd"/>
            <w:r w:rsidR="00A63C72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framgår </w:t>
            </w:r>
            <w:r w:rsidR="00CE60AF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av rettssak </w:t>
            </w:r>
            <w:r w:rsidR="00124A2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fra </w:t>
            </w:r>
            <w:r w:rsidR="00CE60AF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1980.</w:t>
            </w:r>
            <w:r w:rsidR="003F4451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Det er hytteeierne som har fått disse rettighetene fra </w:t>
            </w:r>
            <w:r w:rsidR="004D129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g</w:t>
            </w:r>
            <w:r w:rsidR="003F4451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runneierne.</w:t>
            </w:r>
          </w:p>
          <w:p w14:paraId="4CE7642B" w14:textId="77777777" w:rsidR="003F4451" w:rsidRDefault="003F4451" w:rsidP="00134964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Velforeningen </w:t>
            </w:r>
            <w:r w:rsidR="004D129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har tatt ansvar for å organisere </w:t>
            </w:r>
            <w:proofErr w:type="gramStart"/>
            <w:r w:rsidR="004D129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brøyting</w:t>
            </w:r>
            <w:proofErr w:type="gramEnd"/>
            <w:r w:rsidR="004D1296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me</w:t>
            </w:r>
            <w:r w:rsidR="00CD5DB0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n har altså ingen formell rettighet. </w:t>
            </w:r>
          </w:p>
          <w:p w14:paraId="077E282D" w14:textId="76AF6BC1" w:rsidR="009107F6" w:rsidRDefault="00205DB8" w:rsidP="00134964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C00000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C00000"/>
                <w:spacing w:val="0"/>
                <w:sz w:val="24"/>
                <w:szCs w:val="24"/>
              </w:rPr>
              <w:t>.</w:t>
            </w:r>
          </w:p>
          <w:p w14:paraId="42C5BFED" w14:textId="77777777" w:rsidR="00CE3E5F" w:rsidRDefault="00CE3E5F" w:rsidP="00134964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C00000"/>
                <w:spacing w:val="0"/>
                <w:sz w:val="24"/>
                <w:szCs w:val="24"/>
              </w:rPr>
            </w:pPr>
          </w:p>
          <w:p w14:paraId="621410C8" w14:textId="77777777" w:rsidR="009107F6" w:rsidRPr="00472E02" w:rsidRDefault="009107F6" w:rsidP="00134964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472E02">
              <w:rPr>
                <w:rFonts w:ascii="Arial" w:hAnsi="Arial" w:cs="Arial"/>
                <w:spacing w:val="0"/>
                <w:sz w:val="24"/>
                <w:szCs w:val="24"/>
              </w:rPr>
              <w:t>Skriv under utarbeiding</w:t>
            </w:r>
            <w:r w:rsidR="00472E02" w:rsidRPr="00472E02">
              <w:rPr>
                <w:rFonts w:ascii="Arial" w:hAnsi="Arial" w:cs="Arial"/>
                <w:spacing w:val="0"/>
                <w:sz w:val="24"/>
                <w:szCs w:val="24"/>
              </w:rPr>
              <w:t xml:space="preserve">. </w:t>
            </w:r>
          </w:p>
          <w:p w14:paraId="2B20169B" w14:textId="477EDEA9" w:rsidR="00472E02" w:rsidRDefault="00472E02" w:rsidP="00134964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spacing w:val="0"/>
                <w:sz w:val="24"/>
                <w:szCs w:val="24"/>
              </w:rPr>
            </w:pPr>
            <w:r w:rsidRPr="00472E02">
              <w:rPr>
                <w:rFonts w:ascii="Arial" w:hAnsi="Arial" w:cs="Arial"/>
                <w:spacing w:val="0"/>
                <w:sz w:val="24"/>
                <w:szCs w:val="24"/>
              </w:rPr>
              <w:t>Ved spørsmål om p-plasser skal det først tas kontakt med parkerings</w:t>
            </w:r>
            <w:r w:rsidR="000D1CB3">
              <w:rPr>
                <w:rFonts w:ascii="Arial" w:hAnsi="Arial" w:cs="Arial"/>
                <w:spacing w:val="0"/>
                <w:sz w:val="24"/>
                <w:szCs w:val="24"/>
              </w:rPr>
              <w:t>kontakt</w:t>
            </w:r>
            <w:r w:rsidR="00B165C1">
              <w:rPr>
                <w:rFonts w:ascii="Arial" w:hAnsi="Arial" w:cs="Arial"/>
                <w:spacing w:val="0"/>
                <w:sz w:val="24"/>
                <w:szCs w:val="24"/>
              </w:rPr>
              <w:t xml:space="preserve"> </w:t>
            </w:r>
            <w:r w:rsidRPr="00472E02">
              <w:rPr>
                <w:rFonts w:ascii="Arial" w:hAnsi="Arial" w:cs="Arial"/>
                <w:spacing w:val="0"/>
                <w:sz w:val="24"/>
                <w:szCs w:val="24"/>
              </w:rPr>
              <w:t>(liste på hjemmeside)</w:t>
            </w:r>
            <w:r w:rsidR="00C66DC0">
              <w:rPr>
                <w:rFonts w:ascii="Arial" w:hAnsi="Arial" w:cs="Arial"/>
                <w:spacing w:val="0"/>
                <w:sz w:val="24"/>
                <w:szCs w:val="24"/>
              </w:rPr>
              <w:t xml:space="preserve"> som eventuelt kontakter styret.</w:t>
            </w:r>
          </w:p>
          <w:p w14:paraId="52A8096B" w14:textId="77777777" w:rsidR="00C66DC0" w:rsidRDefault="00C66DC0" w:rsidP="00134964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spacing w:val="0"/>
                <w:sz w:val="24"/>
                <w:szCs w:val="24"/>
              </w:rPr>
              <w:t>Vi</w:t>
            </w:r>
            <w:r w:rsidR="00880947">
              <w:rPr>
                <w:rFonts w:ascii="Arial" w:hAnsi="Arial" w:cs="Arial"/>
                <w:spacing w:val="0"/>
                <w:sz w:val="24"/>
                <w:szCs w:val="24"/>
              </w:rPr>
              <w:t>ktig at det benyttes parkeringskort.</w:t>
            </w:r>
          </w:p>
          <w:p w14:paraId="75724FD5" w14:textId="711BEC65" w:rsidR="00880947" w:rsidRPr="00CD5DB0" w:rsidRDefault="00880947" w:rsidP="00134964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C00000"/>
                <w:spacing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A2404A" w:rsidRPr="0002036D" w14:paraId="3DE9DEFC" w14:textId="07ABE0EB" w:rsidTr="00A2404A">
        <w:trPr>
          <w:gridAfter w:val="1"/>
          <w:wAfter w:w="3685" w:type="dxa"/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A752381" w14:textId="77777777" w:rsidR="00A2404A" w:rsidRPr="0002036D" w:rsidRDefault="00A2404A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0/20</w:t>
            </w:r>
          </w:p>
        </w:tc>
        <w:tc>
          <w:tcPr>
            <w:tcW w:w="4253" w:type="dxa"/>
            <w:tcBorders>
              <w:right w:val="nil"/>
            </w:tcBorders>
            <w:tcMar>
              <w:left w:w="68" w:type="dxa"/>
            </w:tcMar>
          </w:tcPr>
          <w:p w14:paraId="5ADFF92F" w14:textId="77777777" w:rsidR="00A2404A" w:rsidRDefault="00A2404A" w:rsidP="00BE2F53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Årsmøtet:</w:t>
            </w:r>
          </w:p>
          <w:p w14:paraId="5D675A70" w14:textId="00383BA3" w:rsidR="00A2404A" w:rsidRDefault="00A2404A" w:rsidP="002621CE">
            <w:pPr>
              <w:pStyle w:val="Listeavsnitt"/>
              <w:numPr>
                <w:ilvl w:val="0"/>
                <w:numId w:val="33"/>
              </w:num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Tid og sted </w:t>
            </w:r>
          </w:p>
          <w:p w14:paraId="610556C6" w14:textId="77777777" w:rsidR="00A2404A" w:rsidRDefault="00A2404A" w:rsidP="002621CE">
            <w:pPr>
              <w:pStyle w:val="Listeavsnitt"/>
              <w:numPr>
                <w:ilvl w:val="0"/>
                <w:numId w:val="33"/>
              </w:num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lastRenderedPageBreak/>
              <w:t>Årsmelding og datoer for publisering av innkalling, årsmøtepapirer og regnskap.</w:t>
            </w:r>
          </w:p>
          <w:p w14:paraId="4787C052" w14:textId="411FDBC5" w:rsidR="00A2404A" w:rsidRPr="00BE2F53" w:rsidRDefault="00A2404A" w:rsidP="008A0A29">
            <w:pPr>
              <w:pStyle w:val="Listeavsnitt"/>
              <w:numPr>
                <w:ilvl w:val="0"/>
                <w:numId w:val="33"/>
              </w:num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Hvem er på valg? </w:t>
            </w:r>
          </w:p>
        </w:tc>
        <w:tc>
          <w:tcPr>
            <w:tcW w:w="4253" w:type="dxa"/>
            <w:tcBorders>
              <w:right w:val="nil"/>
            </w:tcBorders>
          </w:tcPr>
          <w:p w14:paraId="771F1F13" w14:textId="77777777" w:rsidR="00630181" w:rsidRDefault="00B35AAE" w:rsidP="00BE2F53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lastRenderedPageBreak/>
              <w:t xml:space="preserve">Det planlegges foreløpig som normalt. Planlagt tid og sted er </w:t>
            </w:r>
            <w:r w:rsidR="00F67891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Hotell Residens i Sandnes tirs 23/2 kl 19</w:t>
            </w:r>
            <w:r w:rsidR="00F63754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. V&amp;A vil ha årsmøte i forkant, fra 1730-19</w:t>
            </w:r>
          </w:p>
          <w:p w14:paraId="11FA9E03" w14:textId="77777777" w:rsidR="00554611" w:rsidRDefault="00FF1927" w:rsidP="00BE2F53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lastRenderedPageBreak/>
              <w:t>Datoer vil bli publisert etter neste styremøte</w:t>
            </w:r>
            <w:r w:rsidR="008A0A29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. </w:t>
            </w:r>
          </w:p>
          <w:p w14:paraId="4A7F45E1" w14:textId="34BEACDE" w:rsidR="00FF1927" w:rsidRDefault="008A0A29" w:rsidP="00BE2F53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Tre styremedlemmer er på valg samt revisor.</w:t>
            </w:r>
          </w:p>
          <w:p w14:paraId="67E05915" w14:textId="5748DDEB" w:rsidR="008A0A29" w:rsidRDefault="00403A95" w:rsidP="00601A14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 w:rsidRPr="00403A95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</w:t>
            </w:r>
          </w:p>
        </w:tc>
      </w:tr>
      <w:tr w:rsidR="00A2404A" w:rsidRPr="0002036D" w14:paraId="22CC092D" w14:textId="6786C05D" w:rsidTr="00A2404A">
        <w:trPr>
          <w:gridAfter w:val="1"/>
          <w:wAfter w:w="3685" w:type="dxa"/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01C312D" w14:textId="77777777" w:rsidR="00A2404A" w:rsidRPr="0002036D" w:rsidRDefault="00A2404A" w:rsidP="00A76B3B">
            <w:pPr>
              <w:pStyle w:val="Sluttnotetekst"/>
              <w:spacing w:line="240" w:lineRule="auto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lastRenderedPageBreak/>
              <w:t>2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1/20</w:t>
            </w:r>
          </w:p>
        </w:tc>
        <w:tc>
          <w:tcPr>
            <w:tcW w:w="4253" w:type="dxa"/>
            <w:tcBorders>
              <w:right w:val="nil"/>
            </w:tcBorders>
            <w:tcMar>
              <w:left w:w="68" w:type="dxa"/>
            </w:tcMar>
          </w:tcPr>
          <w:p w14:paraId="64977E10" w14:textId="78C690FD" w:rsidR="00A2404A" w:rsidRPr="00343B2F" w:rsidRDefault="00A2404A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color w:val="00B050"/>
                <w:sz w:val="24"/>
                <w:szCs w:val="24"/>
              </w:rPr>
            </w:pPr>
            <w:r w:rsidRPr="0002036D">
              <w:rPr>
                <w:rFonts w:ascii="Arial" w:hAnsi="Arial" w:cs="Arial"/>
                <w:color w:val="201F1E"/>
                <w:sz w:val="24"/>
                <w:szCs w:val="24"/>
              </w:rPr>
              <w:t>Antennen</w:t>
            </w:r>
            <w:r w:rsidR="000317B0">
              <w:rPr>
                <w:rFonts w:ascii="Arial" w:hAnsi="Arial" w:cs="Arial"/>
                <w:color w:val="201F1E"/>
                <w:sz w:val="24"/>
                <w:szCs w:val="24"/>
              </w:rPr>
              <w:t xml:space="preserve"> mellom P6 og P7</w:t>
            </w:r>
            <w:r w:rsidRPr="0002036D">
              <w:rPr>
                <w:rFonts w:ascii="Arial" w:hAnsi="Arial" w:cs="Arial"/>
                <w:color w:val="201F1E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color w:val="201F1E"/>
                <w:sz w:val="24"/>
                <w:szCs w:val="24"/>
              </w:rPr>
              <w:t xml:space="preserve">Status? </w:t>
            </w:r>
          </w:p>
        </w:tc>
        <w:tc>
          <w:tcPr>
            <w:tcW w:w="4253" w:type="dxa"/>
            <w:tcBorders>
              <w:right w:val="nil"/>
            </w:tcBorders>
          </w:tcPr>
          <w:p w14:paraId="64079168" w14:textId="77777777" w:rsidR="001336BC" w:rsidRDefault="001336BC" w:rsidP="00A76B3B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  <w:r>
              <w:rPr>
                <w:rFonts w:ascii="Arial" w:hAnsi="Arial" w:cs="Arial"/>
                <w:color w:val="201F1E"/>
                <w:sz w:val="24"/>
                <w:szCs w:val="24"/>
              </w:rPr>
              <w:t xml:space="preserve">Styret ønsker å få denne fjernet så fort som mulig og vil kontakte Inge Marton om dette. </w:t>
            </w:r>
          </w:p>
          <w:p w14:paraId="378E90F8" w14:textId="21766AB2" w:rsidR="00A2404A" w:rsidRPr="0002036D" w:rsidRDefault="00A2404A" w:rsidP="00A76B3B">
            <w:pPr>
              <w:pStyle w:val="Sluttnotetekst"/>
              <w:spacing w:line="240" w:lineRule="auto"/>
              <w:rPr>
                <w:rFonts w:ascii="Arial" w:hAnsi="Arial" w:cs="Arial"/>
                <w:color w:val="201F1E"/>
                <w:sz w:val="24"/>
                <w:szCs w:val="24"/>
              </w:rPr>
            </w:pPr>
          </w:p>
        </w:tc>
      </w:tr>
      <w:tr w:rsidR="00A2404A" w:rsidRPr="0002036D" w14:paraId="003B8965" w14:textId="79919FAB" w:rsidTr="00A2404A">
        <w:trPr>
          <w:gridAfter w:val="1"/>
          <w:wAfter w:w="3685" w:type="dxa"/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888C344" w14:textId="77777777" w:rsidR="00A2404A" w:rsidRPr="0002036D" w:rsidRDefault="00A2404A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22</w:t>
            </w:r>
            <w:r w:rsidRPr="0002036D">
              <w:rPr>
                <w:rFonts w:ascii="Arial" w:hAnsi="Arial" w:cs="Arial"/>
                <w:bCs/>
                <w:sz w:val="24"/>
                <w:szCs w:val="24"/>
              </w:rPr>
              <w:t>/20</w:t>
            </w:r>
          </w:p>
        </w:tc>
        <w:tc>
          <w:tcPr>
            <w:tcW w:w="4253" w:type="dxa"/>
            <w:tcBorders>
              <w:right w:val="nil"/>
            </w:tcBorders>
            <w:tcMar>
              <w:left w:w="68" w:type="dxa"/>
            </w:tcMar>
          </w:tcPr>
          <w:p w14:paraId="01B7B8DC" w14:textId="46009791" w:rsidR="00A2404A" w:rsidRPr="00444DAC" w:rsidRDefault="00A2404A" w:rsidP="00A76B3B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00B050"/>
                <w:spacing w:val="0"/>
                <w:sz w:val="24"/>
                <w:szCs w:val="24"/>
              </w:rPr>
            </w:pPr>
            <w:r w:rsidRPr="0002036D"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>Evt.</w:t>
            </w:r>
            <w:r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  <w:t xml:space="preserve"> </w:t>
            </w:r>
          </w:p>
        </w:tc>
        <w:tc>
          <w:tcPr>
            <w:tcW w:w="4253" w:type="dxa"/>
            <w:tcBorders>
              <w:right w:val="nil"/>
            </w:tcBorders>
          </w:tcPr>
          <w:p w14:paraId="15617C1C" w14:textId="2C0E1B44" w:rsidR="00601A14" w:rsidRPr="0002036D" w:rsidRDefault="003A3EEB" w:rsidP="00601A14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  <w:r w:rsidRPr="00FF01AA">
              <w:rPr>
                <w:rFonts w:ascii="Arial" w:hAnsi="Arial" w:cs="Arial"/>
                <w:spacing w:val="0"/>
                <w:sz w:val="24"/>
                <w:szCs w:val="24"/>
              </w:rPr>
              <w:t xml:space="preserve">Røde Kors planlegger å </w:t>
            </w:r>
            <w:r w:rsidR="0096708B">
              <w:rPr>
                <w:rFonts w:ascii="Arial" w:hAnsi="Arial" w:cs="Arial"/>
                <w:spacing w:val="0"/>
                <w:sz w:val="24"/>
                <w:szCs w:val="24"/>
              </w:rPr>
              <w:t>b</w:t>
            </w:r>
            <w:r w:rsidRPr="00FF01AA">
              <w:rPr>
                <w:rFonts w:ascii="Arial" w:hAnsi="Arial" w:cs="Arial"/>
                <w:spacing w:val="0"/>
                <w:sz w:val="24"/>
                <w:szCs w:val="24"/>
              </w:rPr>
              <w:t>ygge ny hytte ved P2 – har sikret seg to festetomter</w:t>
            </w:r>
            <w:r>
              <w:rPr>
                <w:rFonts w:ascii="Arial" w:hAnsi="Arial" w:cs="Arial"/>
                <w:color w:val="C00000"/>
                <w:spacing w:val="0"/>
                <w:sz w:val="24"/>
                <w:szCs w:val="24"/>
              </w:rPr>
              <w:t xml:space="preserve">. </w:t>
            </w:r>
          </w:p>
          <w:p w14:paraId="62A75C5A" w14:textId="56E7FED6" w:rsidR="00A2404A" w:rsidRPr="0002036D" w:rsidRDefault="00A2404A" w:rsidP="00A76B3B">
            <w:pPr>
              <w:shd w:val="clear" w:color="auto" w:fill="FFFFFF"/>
              <w:spacing w:line="240" w:lineRule="auto"/>
              <w:textAlignment w:val="baseline"/>
              <w:rPr>
                <w:rFonts w:ascii="Arial" w:hAnsi="Arial" w:cs="Arial"/>
                <w:color w:val="201F1E"/>
                <w:spacing w:val="0"/>
                <w:sz w:val="24"/>
                <w:szCs w:val="24"/>
              </w:rPr>
            </w:pPr>
          </w:p>
        </w:tc>
      </w:tr>
      <w:tr w:rsidR="00A2404A" w:rsidRPr="0002036D" w14:paraId="6D388BC9" w14:textId="7447B524" w:rsidTr="00A2404A">
        <w:trPr>
          <w:gridAfter w:val="1"/>
          <w:wAfter w:w="3685" w:type="dxa"/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712A763" w14:textId="77777777" w:rsidR="00A2404A" w:rsidRPr="0002036D" w:rsidRDefault="00A2404A" w:rsidP="00A76B3B">
            <w:pPr>
              <w:pStyle w:val="Sluttnotetekst"/>
              <w:spacing w:line="240" w:lineRule="auto"/>
              <w:ind w:left="36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02036D">
              <w:rPr>
                <w:rFonts w:ascii="Arial" w:hAnsi="Arial" w:cs="Arial"/>
                <w:bCs/>
                <w:sz w:val="24"/>
                <w:szCs w:val="24"/>
              </w:rPr>
              <w:t>Internt</w:t>
            </w:r>
          </w:p>
        </w:tc>
        <w:tc>
          <w:tcPr>
            <w:tcW w:w="4253" w:type="dxa"/>
            <w:tcBorders>
              <w:right w:val="nil"/>
            </w:tcBorders>
            <w:tcMar>
              <w:left w:w="68" w:type="dxa"/>
            </w:tcMar>
          </w:tcPr>
          <w:p w14:paraId="17387DA3" w14:textId="00C2A06B" w:rsidR="00A2404A" w:rsidRPr="00B817FF" w:rsidRDefault="00A2404A" w:rsidP="00A76B3B">
            <w:pPr>
              <w:spacing w:after="160" w:line="259" w:lineRule="auto"/>
              <w:rPr>
                <w:rFonts w:ascii="Arial" w:hAnsi="Arial" w:cs="Arial"/>
                <w:color w:val="C00000"/>
                <w:sz w:val="24"/>
                <w:szCs w:val="24"/>
              </w:rPr>
            </w:pPr>
          </w:p>
        </w:tc>
        <w:tc>
          <w:tcPr>
            <w:tcW w:w="4253" w:type="dxa"/>
            <w:tcBorders>
              <w:right w:val="nil"/>
            </w:tcBorders>
          </w:tcPr>
          <w:p w14:paraId="7DFD2D8C" w14:textId="3438C3F7" w:rsidR="00A2404A" w:rsidRPr="00B817FF" w:rsidRDefault="00A2404A" w:rsidP="00A76B3B">
            <w:pPr>
              <w:spacing w:after="160" w:line="259" w:lineRule="auto"/>
              <w:rPr>
                <w:rFonts w:ascii="Arial" w:hAnsi="Arial" w:cs="Arial"/>
                <w:color w:val="C00000"/>
                <w:sz w:val="24"/>
                <w:szCs w:val="24"/>
              </w:rPr>
            </w:pPr>
          </w:p>
        </w:tc>
      </w:tr>
      <w:tr w:rsidR="00A2404A" w:rsidRPr="0002036D" w14:paraId="491BB97A" w14:textId="3F4C7E9F" w:rsidTr="00A2404A">
        <w:trPr>
          <w:gridAfter w:val="1"/>
          <w:wAfter w:w="3685" w:type="dxa"/>
          <w:trHeight w:val="390"/>
        </w:trPr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D57995A" w14:textId="77777777" w:rsidR="00A2404A" w:rsidRPr="0002036D" w:rsidRDefault="00A2404A" w:rsidP="00A76B3B">
            <w:pPr>
              <w:pStyle w:val="Sluttnotetekst"/>
              <w:spacing w:line="240" w:lineRule="auto"/>
              <w:ind w:left="360"/>
              <w:rPr>
                <w:rFonts w:ascii="Arial" w:hAnsi="Arial" w:cs="Arial"/>
                <w:b/>
              </w:rPr>
            </w:pPr>
          </w:p>
        </w:tc>
        <w:tc>
          <w:tcPr>
            <w:tcW w:w="4253" w:type="dxa"/>
            <w:tcBorders>
              <w:right w:val="nil"/>
            </w:tcBorders>
            <w:tcMar>
              <w:left w:w="68" w:type="dxa"/>
            </w:tcMar>
          </w:tcPr>
          <w:p w14:paraId="14A2EAF0" w14:textId="77777777" w:rsidR="00A2404A" w:rsidRPr="0002036D" w:rsidRDefault="00A2404A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253" w:type="dxa"/>
            <w:tcBorders>
              <w:right w:val="nil"/>
            </w:tcBorders>
          </w:tcPr>
          <w:p w14:paraId="74A26C08" w14:textId="77777777" w:rsidR="00A2404A" w:rsidRPr="0002036D" w:rsidRDefault="00A2404A" w:rsidP="00A76B3B">
            <w:pPr>
              <w:pStyle w:val="Sluttnotetekst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47A75151" w14:textId="77777777" w:rsidR="004B1121" w:rsidRDefault="004B1121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78E75BA7" w14:textId="77777777" w:rsidR="00F11708" w:rsidRDefault="00F11708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5EB3FD98" w14:textId="77777777" w:rsidR="005717C0" w:rsidRDefault="005717C0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3A1487A9" w14:textId="77777777" w:rsidR="00434513" w:rsidRPr="00EA171E" w:rsidRDefault="00434513" w:rsidP="00EA171E">
      <w:pPr>
        <w:pStyle w:val="Sluttnotetekst"/>
        <w:spacing w:line="240" w:lineRule="auto"/>
        <w:rPr>
          <w:rFonts w:ascii="Arial" w:hAnsi="Arial" w:cs="Arial"/>
          <w:bCs/>
          <w:sz w:val="24"/>
          <w:szCs w:val="24"/>
        </w:rPr>
      </w:pPr>
      <w:r w:rsidRPr="00EA171E">
        <w:rPr>
          <w:rFonts w:ascii="Arial" w:hAnsi="Arial" w:cs="Arial"/>
          <w:bCs/>
          <w:sz w:val="24"/>
          <w:szCs w:val="24"/>
        </w:rPr>
        <w:t xml:space="preserve"> </w:t>
      </w:r>
    </w:p>
    <w:sectPr w:rsidR="00434513" w:rsidRPr="00EA171E" w:rsidSect="00F14CE8">
      <w:headerReference w:type="default" r:id="rId8"/>
      <w:footerReference w:type="default" r:id="rId9"/>
      <w:headerReference w:type="first" r:id="rId10"/>
      <w:type w:val="continuous"/>
      <w:pgSz w:w="11906" w:h="16838" w:code="9"/>
      <w:pgMar w:top="907" w:right="1247" w:bottom="1985" w:left="158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4472D" w14:textId="77777777" w:rsidR="00143D34" w:rsidRDefault="00143D34">
      <w:pPr>
        <w:spacing w:line="240" w:lineRule="auto"/>
      </w:pPr>
      <w:r>
        <w:separator/>
      </w:r>
    </w:p>
  </w:endnote>
  <w:endnote w:type="continuationSeparator" w:id="0">
    <w:p w14:paraId="78948A25" w14:textId="77777777" w:rsidR="00143D34" w:rsidRDefault="00143D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C42C9" w14:textId="77777777" w:rsidR="003222F8" w:rsidRDefault="003222F8">
    <w:pPr>
      <w:pStyle w:val="Bunntekst"/>
      <w:spacing w:before="100" w:beforeAutospacing="1" w:after="100" w:afterAutospacing="1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>/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4A0E86" w14:textId="77777777" w:rsidR="00143D34" w:rsidRDefault="00143D34">
      <w:pPr>
        <w:spacing w:line="240" w:lineRule="auto"/>
      </w:pPr>
      <w:r>
        <w:separator/>
      </w:r>
    </w:p>
  </w:footnote>
  <w:footnote w:type="continuationSeparator" w:id="0">
    <w:p w14:paraId="3B9E2BB6" w14:textId="77777777" w:rsidR="00143D34" w:rsidRDefault="00143D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9134A" w14:textId="77777777" w:rsidR="003222F8" w:rsidRDefault="003222F8">
    <w:pPr>
      <w:pStyle w:val="Topptekst"/>
      <w:spacing w:after="0"/>
    </w:pPr>
  </w:p>
  <w:p w14:paraId="00860685" w14:textId="77777777" w:rsidR="003222F8" w:rsidRDefault="003222F8">
    <w:pPr>
      <w:pStyle w:val="Topptekst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C1A1ED" w14:textId="77777777" w:rsidR="003222F8" w:rsidRDefault="003222F8">
    <w:pPr>
      <w:pStyle w:val="Topptekst"/>
      <w:spacing w:after="0"/>
      <w:rPr>
        <w:caps/>
        <w:noProof/>
      </w:rPr>
    </w:pPr>
    <w:r>
      <w:rPr>
        <w:caps/>
        <w:noProof/>
      </w:rPr>
      <w:t xml:space="preserve"> </w:t>
    </w:r>
  </w:p>
  <w:p w14:paraId="7C6DA835" w14:textId="77777777" w:rsidR="003222F8" w:rsidRDefault="003222F8">
    <w:pPr>
      <w:pStyle w:val="Topptekst"/>
      <w:spacing w:after="0"/>
      <w:rPr>
        <w:rFonts w:ascii="Arial" w:hAnsi="Arial" w:cs="Arial"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FF645A2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3B73309"/>
    <w:multiLevelType w:val="hybridMultilevel"/>
    <w:tmpl w:val="27C88A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E591A"/>
    <w:multiLevelType w:val="hybridMultilevel"/>
    <w:tmpl w:val="BAA4D16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D7FA7"/>
    <w:multiLevelType w:val="hybridMultilevel"/>
    <w:tmpl w:val="B3B6DC72"/>
    <w:lvl w:ilvl="0" w:tplc="48A2F4EC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2E6C85"/>
    <w:multiLevelType w:val="hybridMultilevel"/>
    <w:tmpl w:val="E904D46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7B11995"/>
    <w:multiLevelType w:val="hybridMultilevel"/>
    <w:tmpl w:val="4036BC64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893323"/>
    <w:multiLevelType w:val="hybridMultilevel"/>
    <w:tmpl w:val="04E896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B3EF7"/>
    <w:multiLevelType w:val="hybridMultilevel"/>
    <w:tmpl w:val="8DE2C2EE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D466A9"/>
    <w:multiLevelType w:val="hybridMultilevel"/>
    <w:tmpl w:val="9E56D5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056186"/>
    <w:multiLevelType w:val="hybridMultilevel"/>
    <w:tmpl w:val="84AAF04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BA55BA"/>
    <w:multiLevelType w:val="multilevel"/>
    <w:tmpl w:val="1DEA0F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F297DAE"/>
    <w:multiLevelType w:val="hybridMultilevel"/>
    <w:tmpl w:val="BE30E99A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5B0850"/>
    <w:multiLevelType w:val="multilevel"/>
    <w:tmpl w:val="1D2EB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3E2C96"/>
    <w:multiLevelType w:val="hybridMultilevel"/>
    <w:tmpl w:val="F408639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CD3557"/>
    <w:multiLevelType w:val="hybridMultilevel"/>
    <w:tmpl w:val="ECF066E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C31409"/>
    <w:multiLevelType w:val="hybridMultilevel"/>
    <w:tmpl w:val="B096E312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C826FE"/>
    <w:multiLevelType w:val="multilevel"/>
    <w:tmpl w:val="54C8E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D11771D"/>
    <w:multiLevelType w:val="hybridMultilevel"/>
    <w:tmpl w:val="6E6223D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026357"/>
    <w:multiLevelType w:val="hybridMultilevel"/>
    <w:tmpl w:val="934C6E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23EF0"/>
    <w:multiLevelType w:val="hybridMultilevel"/>
    <w:tmpl w:val="EE62CF8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A177C4"/>
    <w:multiLevelType w:val="hybridMultilevel"/>
    <w:tmpl w:val="6F101A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1000C4"/>
    <w:multiLevelType w:val="multilevel"/>
    <w:tmpl w:val="1236E6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F3E4FAC"/>
    <w:multiLevelType w:val="hybridMultilevel"/>
    <w:tmpl w:val="D2D8237A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04660D9"/>
    <w:multiLevelType w:val="hybridMultilevel"/>
    <w:tmpl w:val="4772511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5208D9"/>
    <w:multiLevelType w:val="hybridMultilevel"/>
    <w:tmpl w:val="1E888C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850781"/>
    <w:multiLevelType w:val="hybridMultilevel"/>
    <w:tmpl w:val="CFC42AB6"/>
    <w:lvl w:ilvl="0" w:tplc="CDDCED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AE5487"/>
    <w:multiLevelType w:val="hybridMultilevel"/>
    <w:tmpl w:val="5A9C7CC0"/>
    <w:lvl w:ilvl="0" w:tplc="041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D9620B6"/>
    <w:multiLevelType w:val="hybridMultilevel"/>
    <w:tmpl w:val="3D703BDA"/>
    <w:lvl w:ilvl="0" w:tplc="8A9C01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101798"/>
    <w:multiLevelType w:val="hybridMultilevel"/>
    <w:tmpl w:val="26141598"/>
    <w:lvl w:ilvl="0" w:tplc="EFEE167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7B2001"/>
    <w:multiLevelType w:val="hybridMultilevel"/>
    <w:tmpl w:val="856639B4"/>
    <w:lvl w:ilvl="0" w:tplc="2396769A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DB3E54"/>
    <w:multiLevelType w:val="hybridMultilevel"/>
    <w:tmpl w:val="8BC4469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7517DC"/>
    <w:multiLevelType w:val="singleLevel"/>
    <w:tmpl w:val="0409000B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 w15:restartNumberingAfterBreak="0">
    <w:nsid w:val="769D3BDE"/>
    <w:multiLevelType w:val="hybridMultilevel"/>
    <w:tmpl w:val="0D6EA192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C896478"/>
    <w:multiLevelType w:val="hybridMultilevel"/>
    <w:tmpl w:val="2D546DFC"/>
    <w:lvl w:ilvl="0" w:tplc="24D6B0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1"/>
  </w:num>
  <w:num w:numId="3">
    <w:abstractNumId w:val="14"/>
  </w:num>
  <w:num w:numId="4">
    <w:abstractNumId w:val="7"/>
  </w:num>
  <w:num w:numId="5">
    <w:abstractNumId w:val="22"/>
  </w:num>
  <w:num w:numId="6">
    <w:abstractNumId w:val="11"/>
  </w:num>
  <w:num w:numId="7">
    <w:abstractNumId w:val="15"/>
  </w:num>
  <w:num w:numId="8">
    <w:abstractNumId w:val="32"/>
  </w:num>
  <w:num w:numId="9">
    <w:abstractNumId w:val="4"/>
  </w:num>
  <w:num w:numId="10">
    <w:abstractNumId w:val="5"/>
  </w:num>
  <w:num w:numId="11">
    <w:abstractNumId w:val="29"/>
  </w:num>
  <w:num w:numId="12">
    <w:abstractNumId w:val="30"/>
  </w:num>
  <w:num w:numId="13">
    <w:abstractNumId w:val="9"/>
  </w:num>
  <w:num w:numId="14">
    <w:abstractNumId w:val="2"/>
  </w:num>
  <w:num w:numId="15">
    <w:abstractNumId w:val="23"/>
  </w:num>
  <w:num w:numId="16">
    <w:abstractNumId w:val="27"/>
  </w:num>
  <w:num w:numId="17">
    <w:abstractNumId w:val="26"/>
  </w:num>
  <w:num w:numId="18">
    <w:abstractNumId w:val="18"/>
  </w:num>
  <w:num w:numId="19">
    <w:abstractNumId w:val="20"/>
  </w:num>
  <w:num w:numId="20">
    <w:abstractNumId w:val="6"/>
  </w:num>
  <w:num w:numId="21">
    <w:abstractNumId w:val="8"/>
  </w:num>
  <w:num w:numId="22">
    <w:abstractNumId w:val="1"/>
  </w:num>
  <w:num w:numId="23">
    <w:abstractNumId w:val="24"/>
  </w:num>
  <w:num w:numId="24">
    <w:abstractNumId w:val="19"/>
  </w:num>
  <w:num w:numId="25">
    <w:abstractNumId w:val="17"/>
  </w:num>
  <w:num w:numId="26">
    <w:abstractNumId w:val="13"/>
  </w:num>
  <w:num w:numId="27">
    <w:abstractNumId w:val="3"/>
  </w:num>
  <w:num w:numId="28">
    <w:abstractNumId w:val="16"/>
  </w:num>
  <w:num w:numId="29">
    <w:abstractNumId w:val="10"/>
  </w:num>
  <w:num w:numId="30">
    <w:abstractNumId w:val="21"/>
  </w:num>
  <w:num w:numId="31">
    <w:abstractNumId w:val="28"/>
  </w:num>
  <w:num w:numId="32">
    <w:abstractNumId w:val="12"/>
  </w:num>
  <w:num w:numId="33">
    <w:abstractNumId w:val="33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14A"/>
    <w:rsid w:val="00013064"/>
    <w:rsid w:val="00014120"/>
    <w:rsid w:val="0002036D"/>
    <w:rsid w:val="00020F3C"/>
    <w:rsid w:val="00026CFC"/>
    <w:rsid w:val="000317B0"/>
    <w:rsid w:val="00043B0F"/>
    <w:rsid w:val="0004426F"/>
    <w:rsid w:val="00052AF2"/>
    <w:rsid w:val="000552F7"/>
    <w:rsid w:val="00060BDD"/>
    <w:rsid w:val="00065CED"/>
    <w:rsid w:val="0007342B"/>
    <w:rsid w:val="000804A5"/>
    <w:rsid w:val="00096255"/>
    <w:rsid w:val="000B12EE"/>
    <w:rsid w:val="000B330B"/>
    <w:rsid w:val="000B4D02"/>
    <w:rsid w:val="000B56E0"/>
    <w:rsid w:val="000D1CB3"/>
    <w:rsid w:val="000D2BDE"/>
    <w:rsid w:val="000D6B80"/>
    <w:rsid w:val="000F21E6"/>
    <w:rsid w:val="000F63F8"/>
    <w:rsid w:val="00106EBE"/>
    <w:rsid w:val="001170D3"/>
    <w:rsid w:val="00124A26"/>
    <w:rsid w:val="001336BC"/>
    <w:rsid w:val="00134964"/>
    <w:rsid w:val="00143D34"/>
    <w:rsid w:val="00145BD5"/>
    <w:rsid w:val="00145EBB"/>
    <w:rsid w:val="0014625A"/>
    <w:rsid w:val="001465FE"/>
    <w:rsid w:val="001520D3"/>
    <w:rsid w:val="00153944"/>
    <w:rsid w:val="001551FB"/>
    <w:rsid w:val="00156D97"/>
    <w:rsid w:val="001755D8"/>
    <w:rsid w:val="00180C56"/>
    <w:rsid w:val="00186728"/>
    <w:rsid w:val="001A1E14"/>
    <w:rsid w:val="001B1DFE"/>
    <w:rsid w:val="001B2F25"/>
    <w:rsid w:val="001B7771"/>
    <w:rsid w:val="001C7623"/>
    <w:rsid w:val="001E1685"/>
    <w:rsid w:val="001E1A4D"/>
    <w:rsid w:val="001E21AF"/>
    <w:rsid w:val="0020059D"/>
    <w:rsid w:val="00205DB8"/>
    <w:rsid w:val="00261AB9"/>
    <w:rsid w:val="002621CE"/>
    <w:rsid w:val="0026437C"/>
    <w:rsid w:val="00264723"/>
    <w:rsid w:val="0027338F"/>
    <w:rsid w:val="0027755D"/>
    <w:rsid w:val="0028331D"/>
    <w:rsid w:val="00287E7D"/>
    <w:rsid w:val="002A0154"/>
    <w:rsid w:val="002A55EC"/>
    <w:rsid w:val="002A7E4C"/>
    <w:rsid w:val="002B307A"/>
    <w:rsid w:val="002B401A"/>
    <w:rsid w:val="002C1D2B"/>
    <w:rsid w:val="002D42E8"/>
    <w:rsid w:val="002D7F7A"/>
    <w:rsid w:val="002E7009"/>
    <w:rsid w:val="002F39CE"/>
    <w:rsid w:val="002F4F4D"/>
    <w:rsid w:val="00302D6A"/>
    <w:rsid w:val="00310670"/>
    <w:rsid w:val="00310728"/>
    <w:rsid w:val="00310982"/>
    <w:rsid w:val="003222F8"/>
    <w:rsid w:val="00324183"/>
    <w:rsid w:val="00325ADC"/>
    <w:rsid w:val="00336A6E"/>
    <w:rsid w:val="00337675"/>
    <w:rsid w:val="00343B2F"/>
    <w:rsid w:val="00345228"/>
    <w:rsid w:val="00365167"/>
    <w:rsid w:val="00393D36"/>
    <w:rsid w:val="003A19B4"/>
    <w:rsid w:val="003A3EEB"/>
    <w:rsid w:val="003B6E3C"/>
    <w:rsid w:val="003C485D"/>
    <w:rsid w:val="003D2E59"/>
    <w:rsid w:val="003E798E"/>
    <w:rsid w:val="003F4451"/>
    <w:rsid w:val="00403A95"/>
    <w:rsid w:val="00405871"/>
    <w:rsid w:val="004163D9"/>
    <w:rsid w:val="00422B71"/>
    <w:rsid w:val="00423E84"/>
    <w:rsid w:val="0043282A"/>
    <w:rsid w:val="004342C8"/>
    <w:rsid w:val="00434513"/>
    <w:rsid w:val="004345FB"/>
    <w:rsid w:val="00435B9E"/>
    <w:rsid w:val="00435C19"/>
    <w:rsid w:val="004445E9"/>
    <w:rsid w:val="00444DAC"/>
    <w:rsid w:val="004520F6"/>
    <w:rsid w:val="00453D9F"/>
    <w:rsid w:val="00463541"/>
    <w:rsid w:val="004668F6"/>
    <w:rsid w:val="00472E02"/>
    <w:rsid w:val="00474329"/>
    <w:rsid w:val="00487C73"/>
    <w:rsid w:val="00492037"/>
    <w:rsid w:val="00496550"/>
    <w:rsid w:val="004A05A1"/>
    <w:rsid w:val="004A075B"/>
    <w:rsid w:val="004A2EE1"/>
    <w:rsid w:val="004B1121"/>
    <w:rsid w:val="004B60F2"/>
    <w:rsid w:val="004C50C4"/>
    <w:rsid w:val="004D1296"/>
    <w:rsid w:val="004D3376"/>
    <w:rsid w:val="004E0D9E"/>
    <w:rsid w:val="00524BFA"/>
    <w:rsid w:val="0053184F"/>
    <w:rsid w:val="00540839"/>
    <w:rsid w:val="00554611"/>
    <w:rsid w:val="005717C0"/>
    <w:rsid w:val="0057778F"/>
    <w:rsid w:val="00584995"/>
    <w:rsid w:val="00585BD4"/>
    <w:rsid w:val="00586B99"/>
    <w:rsid w:val="005D05CB"/>
    <w:rsid w:val="005E43C4"/>
    <w:rsid w:val="00601A14"/>
    <w:rsid w:val="0061086C"/>
    <w:rsid w:val="00627FC2"/>
    <w:rsid w:val="00630181"/>
    <w:rsid w:val="006428F2"/>
    <w:rsid w:val="0065049F"/>
    <w:rsid w:val="00651B9C"/>
    <w:rsid w:val="0066117F"/>
    <w:rsid w:val="00677046"/>
    <w:rsid w:val="00694149"/>
    <w:rsid w:val="006A651F"/>
    <w:rsid w:val="006B10A7"/>
    <w:rsid w:val="006B1609"/>
    <w:rsid w:val="006B704E"/>
    <w:rsid w:val="006C614A"/>
    <w:rsid w:val="006E24D2"/>
    <w:rsid w:val="006E3216"/>
    <w:rsid w:val="006F1FD6"/>
    <w:rsid w:val="00705C9F"/>
    <w:rsid w:val="007061E0"/>
    <w:rsid w:val="00712DC3"/>
    <w:rsid w:val="007160D7"/>
    <w:rsid w:val="0072090F"/>
    <w:rsid w:val="00722C69"/>
    <w:rsid w:val="007265F6"/>
    <w:rsid w:val="00741386"/>
    <w:rsid w:val="007426C1"/>
    <w:rsid w:val="00742BC8"/>
    <w:rsid w:val="0077461A"/>
    <w:rsid w:val="00783CFE"/>
    <w:rsid w:val="007930C5"/>
    <w:rsid w:val="007A6C45"/>
    <w:rsid w:val="007B3A06"/>
    <w:rsid w:val="007B5FA2"/>
    <w:rsid w:val="007B7B30"/>
    <w:rsid w:val="007F5E89"/>
    <w:rsid w:val="00803AB1"/>
    <w:rsid w:val="00817422"/>
    <w:rsid w:val="00846A06"/>
    <w:rsid w:val="0085575E"/>
    <w:rsid w:val="00865DF8"/>
    <w:rsid w:val="00880947"/>
    <w:rsid w:val="0088308F"/>
    <w:rsid w:val="00895395"/>
    <w:rsid w:val="008A0A29"/>
    <w:rsid w:val="008B6D9D"/>
    <w:rsid w:val="008D2842"/>
    <w:rsid w:val="008D3717"/>
    <w:rsid w:val="008E2FDA"/>
    <w:rsid w:val="008F68C3"/>
    <w:rsid w:val="00905C1F"/>
    <w:rsid w:val="009107F6"/>
    <w:rsid w:val="00920E18"/>
    <w:rsid w:val="00922897"/>
    <w:rsid w:val="009237B5"/>
    <w:rsid w:val="0093079C"/>
    <w:rsid w:val="0093222A"/>
    <w:rsid w:val="00944549"/>
    <w:rsid w:val="0096708B"/>
    <w:rsid w:val="00974F43"/>
    <w:rsid w:val="0099013E"/>
    <w:rsid w:val="00994036"/>
    <w:rsid w:val="009A4F5F"/>
    <w:rsid w:val="009B0187"/>
    <w:rsid w:val="009C2980"/>
    <w:rsid w:val="009C4861"/>
    <w:rsid w:val="009E31A0"/>
    <w:rsid w:val="009E70DF"/>
    <w:rsid w:val="00A006B2"/>
    <w:rsid w:val="00A12817"/>
    <w:rsid w:val="00A21C72"/>
    <w:rsid w:val="00A2204B"/>
    <w:rsid w:val="00A2404A"/>
    <w:rsid w:val="00A3543D"/>
    <w:rsid w:val="00A54488"/>
    <w:rsid w:val="00A55934"/>
    <w:rsid w:val="00A63C72"/>
    <w:rsid w:val="00A653C7"/>
    <w:rsid w:val="00A71F1B"/>
    <w:rsid w:val="00A76B3B"/>
    <w:rsid w:val="00A82397"/>
    <w:rsid w:val="00A977AD"/>
    <w:rsid w:val="00AA158F"/>
    <w:rsid w:val="00AB0ED2"/>
    <w:rsid w:val="00B03DF9"/>
    <w:rsid w:val="00B1391F"/>
    <w:rsid w:val="00B13A32"/>
    <w:rsid w:val="00B1598A"/>
    <w:rsid w:val="00B165C1"/>
    <w:rsid w:val="00B2080F"/>
    <w:rsid w:val="00B237D5"/>
    <w:rsid w:val="00B242B0"/>
    <w:rsid w:val="00B35AAE"/>
    <w:rsid w:val="00B375FF"/>
    <w:rsid w:val="00B447D2"/>
    <w:rsid w:val="00B51F08"/>
    <w:rsid w:val="00B728D3"/>
    <w:rsid w:val="00B764DF"/>
    <w:rsid w:val="00B80395"/>
    <w:rsid w:val="00B814F9"/>
    <w:rsid w:val="00B817FF"/>
    <w:rsid w:val="00B9205E"/>
    <w:rsid w:val="00B941E5"/>
    <w:rsid w:val="00BB0B72"/>
    <w:rsid w:val="00BB2EE9"/>
    <w:rsid w:val="00BD03D8"/>
    <w:rsid w:val="00BE2F53"/>
    <w:rsid w:val="00BE7AFA"/>
    <w:rsid w:val="00BF24BC"/>
    <w:rsid w:val="00BF3903"/>
    <w:rsid w:val="00C05EA1"/>
    <w:rsid w:val="00C12588"/>
    <w:rsid w:val="00C12F11"/>
    <w:rsid w:val="00C14A50"/>
    <w:rsid w:val="00C306F4"/>
    <w:rsid w:val="00C43022"/>
    <w:rsid w:val="00C43E45"/>
    <w:rsid w:val="00C502FB"/>
    <w:rsid w:val="00C60FC5"/>
    <w:rsid w:val="00C66DC0"/>
    <w:rsid w:val="00C738A4"/>
    <w:rsid w:val="00C74E76"/>
    <w:rsid w:val="00C907AE"/>
    <w:rsid w:val="00C96D22"/>
    <w:rsid w:val="00CA3987"/>
    <w:rsid w:val="00CA5713"/>
    <w:rsid w:val="00CD3649"/>
    <w:rsid w:val="00CD5DB0"/>
    <w:rsid w:val="00CD5FF0"/>
    <w:rsid w:val="00CE3E5F"/>
    <w:rsid w:val="00CE60AF"/>
    <w:rsid w:val="00CE69FD"/>
    <w:rsid w:val="00CF3061"/>
    <w:rsid w:val="00D121D5"/>
    <w:rsid w:val="00D34B7D"/>
    <w:rsid w:val="00D4486C"/>
    <w:rsid w:val="00D552CC"/>
    <w:rsid w:val="00D57294"/>
    <w:rsid w:val="00D6156C"/>
    <w:rsid w:val="00D630D1"/>
    <w:rsid w:val="00D827A2"/>
    <w:rsid w:val="00D94CF5"/>
    <w:rsid w:val="00D951DE"/>
    <w:rsid w:val="00D95ED5"/>
    <w:rsid w:val="00DA385F"/>
    <w:rsid w:val="00DC6462"/>
    <w:rsid w:val="00DD2429"/>
    <w:rsid w:val="00DE2327"/>
    <w:rsid w:val="00DE5D95"/>
    <w:rsid w:val="00DE5DCF"/>
    <w:rsid w:val="00DF4AEC"/>
    <w:rsid w:val="00E0128D"/>
    <w:rsid w:val="00E01863"/>
    <w:rsid w:val="00E020EE"/>
    <w:rsid w:val="00E10052"/>
    <w:rsid w:val="00E1649E"/>
    <w:rsid w:val="00E22143"/>
    <w:rsid w:val="00E259E0"/>
    <w:rsid w:val="00E40367"/>
    <w:rsid w:val="00E40F45"/>
    <w:rsid w:val="00E46D6C"/>
    <w:rsid w:val="00E5232C"/>
    <w:rsid w:val="00E523B1"/>
    <w:rsid w:val="00E54BE9"/>
    <w:rsid w:val="00E57C1C"/>
    <w:rsid w:val="00E7430E"/>
    <w:rsid w:val="00E80C23"/>
    <w:rsid w:val="00E8378A"/>
    <w:rsid w:val="00E865BB"/>
    <w:rsid w:val="00EA171E"/>
    <w:rsid w:val="00EB546B"/>
    <w:rsid w:val="00EB629D"/>
    <w:rsid w:val="00EC2949"/>
    <w:rsid w:val="00ED2598"/>
    <w:rsid w:val="00ED441C"/>
    <w:rsid w:val="00F02693"/>
    <w:rsid w:val="00F11708"/>
    <w:rsid w:val="00F131C6"/>
    <w:rsid w:val="00F14CE8"/>
    <w:rsid w:val="00F21EB8"/>
    <w:rsid w:val="00F23867"/>
    <w:rsid w:val="00F30799"/>
    <w:rsid w:val="00F4759C"/>
    <w:rsid w:val="00F51D48"/>
    <w:rsid w:val="00F63754"/>
    <w:rsid w:val="00F67891"/>
    <w:rsid w:val="00F72EDD"/>
    <w:rsid w:val="00F76079"/>
    <w:rsid w:val="00F8589B"/>
    <w:rsid w:val="00F930AD"/>
    <w:rsid w:val="00FD484D"/>
    <w:rsid w:val="00FD76A4"/>
    <w:rsid w:val="00FF01AA"/>
    <w:rsid w:val="00FF1927"/>
    <w:rsid w:val="00FF2025"/>
    <w:rsid w:val="00FF2343"/>
    <w:rsid w:val="00FF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320C41"/>
  <w15:docId w15:val="{79CAA537-58A5-45A7-8E82-C9F188208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CE8"/>
    <w:pPr>
      <w:spacing w:line="290" w:lineRule="atLeast"/>
    </w:pPr>
    <w:rPr>
      <w:spacing w:val="-5"/>
      <w:sz w:val="23"/>
    </w:rPr>
  </w:style>
  <w:style w:type="paragraph" w:styleId="Overskrift1">
    <w:name w:val="heading 1"/>
    <w:basedOn w:val="Normal"/>
    <w:next w:val="Normal"/>
    <w:qFormat/>
    <w:rsid w:val="00F14CE8"/>
    <w:pPr>
      <w:keepNext/>
      <w:spacing w:line="240" w:lineRule="auto"/>
      <w:outlineLvl w:val="0"/>
    </w:pPr>
    <w:rPr>
      <w:rFonts w:cs="Arial"/>
      <w:bCs/>
      <w:kern w:val="32"/>
      <w:sz w:val="30"/>
      <w:szCs w:val="32"/>
    </w:rPr>
  </w:style>
  <w:style w:type="paragraph" w:styleId="Overskrift2">
    <w:name w:val="heading 2"/>
    <w:basedOn w:val="Normal"/>
    <w:next w:val="Normal"/>
    <w:autoRedefine/>
    <w:qFormat/>
    <w:rsid w:val="00F14CE8"/>
    <w:pPr>
      <w:keepNext/>
      <w:spacing w:line="240" w:lineRule="auto"/>
      <w:outlineLvl w:val="1"/>
    </w:pPr>
    <w:rPr>
      <w:b/>
      <w:sz w:val="24"/>
    </w:rPr>
  </w:style>
  <w:style w:type="paragraph" w:styleId="Overskrift3">
    <w:name w:val="heading 3"/>
    <w:basedOn w:val="Normal"/>
    <w:next w:val="Normal"/>
    <w:autoRedefine/>
    <w:qFormat/>
    <w:rsid w:val="00F14CE8"/>
    <w:pPr>
      <w:keepNext/>
      <w:spacing w:line="240" w:lineRule="auto"/>
      <w:outlineLvl w:val="2"/>
    </w:pPr>
    <w:rPr>
      <w:sz w:val="24"/>
    </w:rPr>
  </w:style>
  <w:style w:type="paragraph" w:styleId="Overskrift4">
    <w:name w:val="heading 4"/>
    <w:basedOn w:val="Normal"/>
    <w:next w:val="Normal"/>
    <w:qFormat/>
    <w:rsid w:val="00F14CE8"/>
    <w:pPr>
      <w:keepNext/>
      <w:spacing w:line="240" w:lineRule="auto"/>
      <w:outlineLvl w:val="3"/>
    </w:pPr>
    <w:rPr>
      <w:bCs/>
    </w:rPr>
  </w:style>
  <w:style w:type="paragraph" w:styleId="Overskrift5">
    <w:name w:val="heading 5"/>
    <w:basedOn w:val="Normal"/>
    <w:next w:val="Normal"/>
    <w:qFormat/>
    <w:rsid w:val="00F14CE8"/>
    <w:pPr>
      <w:keepNext/>
      <w:outlineLvl w:val="4"/>
    </w:pPr>
    <w:rPr>
      <w:b/>
      <w:bCs/>
    </w:rPr>
  </w:style>
  <w:style w:type="paragraph" w:styleId="Overskrift6">
    <w:name w:val="heading 6"/>
    <w:basedOn w:val="Normal"/>
    <w:next w:val="Normal"/>
    <w:qFormat/>
    <w:rsid w:val="00F14CE8"/>
    <w:pPr>
      <w:keepNext/>
      <w:outlineLvl w:val="5"/>
    </w:pPr>
    <w:rPr>
      <w:sz w:val="7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semiHidden/>
    <w:rsid w:val="00F14CE8"/>
    <w:pPr>
      <w:keepLines/>
      <w:tabs>
        <w:tab w:val="center" w:pos="4320"/>
        <w:tab w:val="right" w:pos="8640"/>
      </w:tabs>
    </w:pPr>
  </w:style>
  <w:style w:type="character" w:styleId="Sidetall">
    <w:name w:val="page number"/>
    <w:semiHidden/>
    <w:rsid w:val="00F14CE8"/>
    <w:rPr>
      <w:sz w:val="20"/>
    </w:rPr>
  </w:style>
  <w:style w:type="paragraph" w:styleId="Topptekst">
    <w:name w:val="header"/>
    <w:basedOn w:val="Normal"/>
    <w:semiHidden/>
    <w:rsid w:val="00F14CE8"/>
    <w:pPr>
      <w:keepLines/>
      <w:tabs>
        <w:tab w:val="center" w:pos="4320"/>
        <w:tab w:val="right" w:pos="8640"/>
      </w:tabs>
      <w:spacing w:after="600" w:line="240" w:lineRule="atLeast"/>
    </w:pPr>
    <w:rPr>
      <w:sz w:val="22"/>
    </w:rPr>
  </w:style>
  <w:style w:type="character" w:styleId="Hyperkobling">
    <w:name w:val="Hyperlink"/>
    <w:basedOn w:val="Standardskriftforavsnitt"/>
    <w:semiHidden/>
    <w:rsid w:val="00F14CE8"/>
    <w:rPr>
      <w:color w:val="0000FF"/>
      <w:u w:val="single"/>
    </w:rPr>
  </w:style>
  <w:style w:type="paragraph" w:customStyle="1" w:styleId="Avd">
    <w:name w:val="Avd"/>
    <w:basedOn w:val="Normal"/>
    <w:next w:val="Normal"/>
    <w:rsid w:val="00F14CE8"/>
    <w:pPr>
      <w:spacing w:line="220" w:lineRule="exact"/>
    </w:pPr>
    <w:rPr>
      <w:sz w:val="17"/>
    </w:rPr>
  </w:style>
  <w:style w:type="paragraph" w:customStyle="1" w:styleId="Sign">
    <w:name w:val="Sign"/>
    <w:basedOn w:val="Normal"/>
    <w:next w:val="Normal"/>
    <w:rsid w:val="00F14CE8"/>
    <w:pPr>
      <w:tabs>
        <w:tab w:val="left" w:pos="6237"/>
      </w:tabs>
      <w:spacing w:line="240" w:lineRule="auto"/>
    </w:pPr>
    <w:rPr>
      <w:spacing w:val="0"/>
    </w:rPr>
  </w:style>
  <w:style w:type="paragraph" w:styleId="Sluttnotetekst">
    <w:name w:val="endnote text"/>
    <w:basedOn w:val="Normal"/>
    <w:semiHidden/>
    <w:rsid w:val="00F14CE8"/>
    <w:rPr>
      <w:spacing w:val="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E79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E798E"/>
    <w:rPr>
      <w:rFonts w:ascii="Tahoma" w:hAnsi="Tahoma" w:cs="Tahoma"/>
      <w:spacing w:val="-5"/>
      <w:sz w:val="16"/>
      <w:szCs w:val="16"/>
    </w:rPr>
  </w:style>
  <w:style w:type="paragraph" w:styleId="Listeavsnitt">
    <w:name w:val="List Paragraph"/>
    <w:basedOn w:val="Normal"/>
    <w:uiPriority w:val="34"/>
    <w:qFormat/>
    <w:rsid w:val="00C907AE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28331D"/>
    <w:rPr>
      <w:b/>
      <w:bCs/>
    </w:rPr>
  </w:style>
  <w:style w:type="character" w:styleId="Ulstomtale">
    <w:name w:val="Unresolved Mention"/>
    <w:basedOn w:val="Standardskriftforavsnitt"/>
    <w:uiPriority w:val="99"/>
    <w:semiHidden/>
    <w:unhideWhenUsed/>
    <w:rsid w:val="002833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2F4F4D"/>
    <w:pPr>
      <w:spacing w:before="100" w:beforeAutospacing="1" w:after="100" w:afterAutospacing="1" w:line="240" w:lineRule="auto"/>
    </w:pPr>
    <w:rPr>
      <w:spacing w:val="0"/>
      <w:sz w:val="24"/>
      <w:szCs w:val="24"/>
    </w:rPr>
  </w:style>
  <w:style w:type="paragraph" w:customStyle="1" w:styleId="3zedxoi1pg9tqfd8az2z3">
    <w:name w:val="_3zedxoi_1pg9tqfd8az2z3"/>
    <w:basedOn w:val="Normal"/>
    <w:rsid w:val="00134964"/>
    <w:pPr>
      <w:spacing w:before="100" w:beforeAutospacing="1" w:after="100" w:afterAutospacing="1" w:line="240" w:lineRule="auto"/>
    </w:pPr>
    <w:rPr>
      <w:spacing w:val="0"/>
      <w:sz w:val="24"/>
      <w:szCs w:val="24"/>
    </w:rPr>
  </w:style>
  <w:style w:type="character" w:customStyle="1" w:styleId="ms-button-flexcontainer">
    <w:name w:val="ms-button-flexcontainer"/>
    <w:basedOn w:val="Standardskriftforavsnitt"/>
    <w:rsid w:val="00134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06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26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3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1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814">
                  <w:marLeft w:val="7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45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0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8903713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906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17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58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779794">
                              <w:marLeft w:val="3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31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0972">
              <w:marLeft w:val="780"/>
              <w:marRight w:val="240"/>
              <w:marTop w:val="18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2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17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676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256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75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Soffice\Maler\Stavanger%20Kommune\M&#248;teinnkallingSK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70025-5062-41F4-8D0D-36973DFF8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MøteinnkallingSK</Template>
  <TotalTime>2</TotalTime>
  <Pages>2</Pages>
  <Words>256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«Logo1»</vt:lpstr>
      <vt:lpstr>«Logo1»</vt:lpstr>
    </vt:vector>
  </TitlesOfParts>
  <Company>Stavanger kommune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«Logo1»</dc:title>
  <dc:subject>MøteinnkallingSK</dc:subject>
  <dc:creator>IBM T40</dc:creator>
  <cp:keywords/>
  <dc:description/>
  <cp:lastModifiedBy>Mona Lillehammer</cp:lastModifiedBy>
  <cp:revision>2</cp:revision>
  <cp:lastPrinted>2013-01-21T09:03:00Z</cp:lastPrinted>
  <dcterms:created xsi:type="dcterms:W3CDTF">2020-11-20T09:55:00Z</dcterms:created>
  <dcterms:modified xsi:type="dcterms:W3CDTF">2020-11-20T09:55:00Z</dcterms:modified>
</cp:coreProperties>
</file>