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8B8168" w14:textId="77777777" w:rsidR="0043282A" w:rsidRDefault="0043282A">
      <w:bookmarkStart w:id="0" w:name="_GoBack"/>
      <w:bookmarkEnd w:id="0"/>
    </w:p>
    <w:p w14:paraId="11F05A09" w14:textId="77777777" w:rsidR="0043282A" w:rsidRPr="00310670" w:rsidRDefault="0043282A">
      <w:pPr>
        <w:rPr>
          <w:b/>
          <w:sz w:val="48"/>
          <w:szCs w:val="48"/>
        </w:rPr>
      </w:pPr>
    </w:p>
    <w:p w14:paraId="4CBACA49" w14:textId="659F672C" w:rsidR="00434513" w:rsidRPr="00905C1F" w:rsidRDefault="00310670">
      <w:pPr>
        <w:rPr>
          <w:b/>
          <w:sz w:val="72"/>
          <w:szCs w:val="72"/>
        </w:rPr>
      </w:pPr>
      <w:r w:rsidRPr="00905C1F">
        <w:rPr>
          <w:b/>
          <w:sz w:val="72"/>
          <w:szCs w:val="72"/>
        </w:rPr>
        <w:t>Møte</w:t>
      </w:r>
      <w:r w:rsidR="00FE10DD">
        <w:rPr>
          <w:b/>
          <w:sz w:val="72"/>
          <w:szCs w:val="72"/>
        </w:rPr>
        <w:t>referat</w:t>
      </w:r>
      <w:r w:rsidRPr="00905C1F">
        <w:rPr>
          <w:b/>
          <w:sz w:val="72"/>
          <w:szCs w:val="72"/>
        </w:rPr>
        <w:t xml:space="preserve"> </w:t>
      </w:r>
    </w:p>
    <w:p w14:paraId="34EF2325" w14:textId="77777777" w:rsidR="00434513" w:rsidRPr="00CA3987" w:rsidRDefault="00434513">
      <w:pPr>
        <w:rPr>
          <w:b/>
          <w:i/>
          <w:vertAlign w:val="subscript"/>
          <w:lang w:val="en-US"/>
        </w:rPr>
      </w:pPr>
    </w:p>
    <w:tbl>
      <w:tblPr>
        <w:tblW w:w="9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70" w:type="dxa"/>
        </w:tblCellMar>
        <w:tblLook w:val="0000" w:firstRow="0" w:lastRow="0" w:firstColumn="0" w:lastColumn="0" w:noHBand="0" w:noVBand="0"/>
      </w:tblPr>
      <w:tblGrid>
        <w:gridCol w:w="1843"/>
        <w:gridCol w:w="7270"/>
      </w:tblGrid>
      <w:tr w:rsidR="00434513" w:rsidRPr="00186728" w14:paraId="3CA90F6C" w14:textId="77777777" w:rsidTr="006E3216">
        <w:tc>
          <w:tcPr>
            <w:tcW w:w="1843" w:type="dxa"/>
          </w:tcPr>
          <w:p w14:paraId="55240700" w14:textId="77777777" w:rsidR="00434513" w:rsidRPr="00905C1F" w:rsidRDefault="00434513" w:rsidP="00487C73">
            <w:pPr>
              <w:rPr>
                <w:rFonts w:ascii="Arial" w:hAnsi="Arial" w:cs="Arial"/>
                <w:noProof/>
                <w:sz w:val="24"/>
                <w:szCs w:val="24"/>
              </w:rPr>
            </w:pPr>
            <w:r w:rsidRPr="00905C1F">
              <w:rPr>
                <w:rFonts w:ascii="Arial" w:hAnsi="Arial" w:cs="Arial"/>
                <w:noProof/>
                <w:sz w:val="24"/>
                <w:szCs w:val="24"/>
              </w:rPr>
              <w:t>Gruppe:</w:t>
            </w:r>
            <w:r w:rsidR="007426C1" w:rsidRPr="00905C1F">
              <w:rPr>
                <w:rFonts w:ascii="Arial" w:hAnsi="Arial" w:cs="Arial"/>
                <w:noProof/>
                <w:sz w:val="24"/>
                <w:szCs w:val="24"/>
              </w:rPr>
              <w:t xml:space="preserve"> </w:t>
            </w:r>
          </w:p>
        </w:tc>
        <w:tc>
          <w:tcPr>
            <w:tcW w:w="7270" w:type="dxa"/>
          </w:tcPr>
          <w:p w14:paraId="622D6C8E" w14:textId="77777777" w:rsidR="00434513" w:rsidRPr="00905C1F" w:rsidRDefault="00060BDD" w:rsidP="00487C73">
            <w:pPr>
              <w:pStyle w:val="Bunntekst"/>
              <w:keepLines w:val="0"/>
              <w:tabs>
                <w:tab w:val="clear" w:pos="4320"/>
                <w:tab w:val="clear" w:pos="8640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Styret i Hunnedalen velforening</w:t>
            </w:r>
            <w:r w:rsidR="00C43022" w:rsidRPr="00905C1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434513" w:rsidRPr="00905C1F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03AA7076" w14:textId="77777777" w:rsidR="002A0154" w:rsidRPr="00905C1F" w:rsidRDefault="002A0154" w:rsidP="00487C73">
            <w:pPr>
              <w:pStyle w:val="Bunntekst"/>
              <w:keepLines w:val="0"/>
              <w:tabs>
                <w:tab w:val="clear" w:pos="4320"/>
                <w:tab w:val="clear" w:pos="8640"/>
              </w:tabs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34513" w14:paraId="613CE126" w14:textId="77777777" w:rsidTr="006E3216">
        <w:tc>
          <w:tcPr>
            <w:tcW w:w="1843" w:type="dxa"/>
          </w:tcPr>
          <w:p w14:paraId="3CC170AF" w14:textId="77777777" w:rsidR="00434513" w:rsidRPr="00905C1F" w:rsidRDefault="00434513" w:rsidP="00487C73">
            <w:pPr>
              <w:rPr>
                <w:rFonts w:ascii="Arial" w:hAnsi="Arial" w:cs="Arial"/>
                <w:noProof/>
                <w:sz w:val="24"/>
                <w:szCs w:val="24"/>
              </w:rPr>
            </w:pPr>
            <w:r w:rsidRPr="00905C1F">
              <w:rPr>
                <w:rFonts w:ascii="Arial" w:hAnsi="Arial" w:cs="Arial"/>
                <w:noProof/>
                <w:sz w:val="24"/>
                <w:szCs w:val="24"/>
              </w:rPr>
              <w:t>Møtested:</w:t>
            </w:r>
          </w:p>
        </w:tc>
        <w:tc>
          <w:tcPr>
            <w:tcW w:w="7270" w:type="dxa"/>
          </w:tcPr>
          <w:p w14:paraId="640CCA3B" w14:textId="77777777" w:rsidR="00AB0ED2" w:rsidRPr="00905C1F" w:rsidRDefault="002621CE" w:rsidP="00487C7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Teams</w:t>
            </w:r>
            <w:r w:rsidR="00043B0F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59B71F69" w14:textId="77777777" w:rsidR="002A0154" w:rsidRPr="00905C1F" w:rsidRDefault="002A0154" w:rsidP="00487C73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34513" w:rsidRPr="00BF3903" w14:paraId="0E504B66" w14:textId="77777777" w:rsidTr="006E3216">
        <w:tc>
          <w:tcPr>
            <w:tcW w:w="1843" w:type="dxa"/>
          </w:tcPr>
          <w:p w14:paraId="77965F1E" w14:textId="77777777" w:rsidR="00434513" w:rsidRPr="00905C1F" w:rsidRDefault="00434513" w:rsidP="00487C73">
            <w:pPr>
              <w:rPr>
                <w:rFonts w:ascii="Arial" w:hAnsi="Arial" w:cs="Arial"/>
                <w:noProof/>
                <w:sz w:val="24"/>
                <w:szCs w:val="24"/>
              </w:rPr>
            </w:pPr>
            <w:r w:rsidRPr="00905C1F">
              <w:rPr>
                <w:rFonts w:ascii="Arial" w:hAnsi="Arial" w:cs="Arial"/>
                <w:noProof/>
                <w:sz w:val="24"/>
                <w:szCs w:val="24"/>
              </w:rPr>
              <w:t>Møtedato/ -tid:</w:t>
            </w:r>
          </w:p>
        </w:tc>
        <w:tc>
          <w:tcPr>
            <w:tcW w:w="7270" w:type="dxa"/>
          </w:tcPr>
          <w:p w14:paraId="5ECC0CD0" w14:textId="77777777" w:rsidR="002A0154" w:rsidRPr="00905C1F" w:rsidRDefault="00176223" w:rsidP="00487C73">
            <w:pPr>
              <w:pStyle w:val="Overskrift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sz w:val="24"/>
                <w:szCs w:val="24"/>
              </w:rPr>
              <w:t>Tirsdag 17.11</w:t>
            </w:r>
            <w:r w:rsidR="00060BDD">
              <w:rPr>
                <w:rFonts w:ascii="Arial" w:hAnsi="Arial" w:cs="Arial"/>
                <w:b w:val="0"/>
                <w:sz w:val="24"/>
                <w:szCs w:val="24"/>
              </w:rPr>
              <w:t xml:space="preserve"> kl. 1</w:t>
            </w:r>
            <w:r w:rsidR="009B0187">
              <w:rPr>
                <w:rFonts w:ascii="Arial" w:hAnsi="Arial" w:cs="Arial"/>
                <w:b w:val="0"/>
                <w:sz w:val="24"/>
                <w:szCs w:val="24"/>
              </w:rPr>
              <w:t>9</w:t>
            </w:r>
            <w:r w:rsidR="00CD3649">
              <w:rPr>
                <w:rFonts w:ascii="Arial" w:hAnsi="Arial" w:cs="Arial"/>
                <w:b w:val="0"/>
                <w:sz w:val="24"/>
                <w:szCs w:val="24"/>
              </w:rPr>
              <w:t>:</w:t>
            </w:r>
            <w:r w:rsidR="009B0187">
              <w:rPr>
                <w:rFonts w:ascii="Arial" w:hAnsi="Arial" w:cs="Arial"/>
                <w:b w:val="0"/>
                <w:sz w:val="24"/>
                <w:szCs w:val="24"/>
              </w:rPr>
              <w:t>00</w:t>
            </w:r>
          </w:p>
          <w:p w14:paraId="55147EC6" w14:textId="77777777" w:rsidR="00BF24BC" w:rsidRPr="00905C1F" w:rsidRDefault="00BF24BC" w:rsidP="00487C73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34513" w14:paraId="505A38AF" w14:textId="77777777" w:rsidTr="006E3216">
        <w:trPr>
          <w:trHeight w:val="157"/>
        </w:trPr>
        <w:tc>
          <w:tcPr>
            <w:tcW w:w="1843" w:type="dxa"/>
          </w:tcPr>
          <w:p w14:paraId="396936E3" w14:textId="77777777" w:rsidR="00434513" w:rsidRPr="00905C1F" w:rsidRDefault="00434513" w:rsidP="00487C73">
            <w:pPr>
              <w:rPr>
                <w:rFonts w:ascii="Arial" w:hAnsi="Arial" w:cs="Arial"/>
                <w:noProof/>
                <w:sz w:val="24"/>
                <w:szCs w:val="24"/>
              </w:rPr>
            </w:pPr>
            <w:r w:rsidRPr="00905C1F">
              <w:rPr>
                <w:rFonts w:ascii="Arial" w:hAnsi="Arial" w:cs="Arial"/>
                <w:noProof/>
                <w:sz w:val="24"/>
                <w:szCs w:val="24"/>
              </w:rPr>
              <w:t>Deltakere:</w:t>
            </w:r>
            <w:r w:rsidR="006E3216">
              <w:rPr>
                <w:rFonts w:ascii="Arial" w:hAnsi="Arial" w:cs="Arial"/>
                <w:noProof/>
                <w:sz w:val="24"/>
                <w:szCs w:val="24"/>
              </w:rPr>
              <w:t xml:space="preserve"> </w:t>
            </w:r>
          </w:p>
        </w:tc>
        <w:tc>
          <w:tcPr>
            <w:tcW w:w="7270" w:type="dxa"/>
          </w:tcPr>
          <w:p w14:paraId="146B6A19" w14:textId="5AB82C39" w:rsidR="00060BDD" w:rsidRPr="006E3216" w:rsidRDefault="006E3216" w:rsidP="00905C1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Oddmund Petter Aasen, Ståle Størkersen, Kjetil Dragesæt, </w:t>
            </w:r>
            <w:r w:rsidRPr="006E3216">
              <w:rPr>
                <w:rFonts w:ascii="Arial" w:hAnsi="Arial" w:cs="Arial"/>
                <w:sz w:val="24"/>
                <w:szCs w:val="24"/>
              </w:rPr>
              <w:t>Jon Barrat</w:t>
            </w:r>
            <w:r w:rsidR="00FE10DD">
              <w:rPr>
                <w:rFonts w:ascii="Arial" w:hAnsi="Arial" w:cs="Arial"/>
                <w:sz w:val="24"/>
                <w:szCs w:val="24"/>
              </w:rPr>
              <w:t>t</w:t>
            </w:r>
            <w:r w:rsidRPr="006E3216">
              <w:rPr>
                <w:rFonts w:ascii="Arial" w:hAnsi="Arial" w:cs="Arial"/>
                <w:sz w:val="24"/>
                <w:szCs w:val="24"/>
              </w:rPr>
              <w:t xml:space="preserve"> Nysæther</w:t>
            </w:r>
            <w:r w:rsidR="00FE10DD">
              <w:rPr>
                <w:rFonts w:ascii="Arial" w:hAnsi="Arial" w:cs="Arial"/>
                <w:sz w:val="24"/>
                <w:szCs w:val="24"/>
              </w:rPr>
              <w:t xml:space="preserve"> og</w:t>
            </w:r>
            <w:r w:rsidRPr="006E3216">
              <w:rPr>
                <w:rFonts w:ascii="Arial" w:hAnsi="Arial" w:cs="Arial"/>
                <w:sz w:val="24"/>
                <w:szCs w:val="24"/>
              </w:rPr>
              <w:t xml:space="preserve"> Tove Alice Koll Frafjord</w:t>
            </w:r>
            <w:r w:rsidR="00783CF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77D20D6E" w14:textId="77777777" w:rsidR="00E22143" w:rsidRPr="00905C1F" w:rsidRDefault="00CA3987" w:rsidP="00905C1F">
            <w:pPr>
              <w:rPr>
                <w:rFonts w:ascii="Arial" w:hAnsi="Arial" w:cs="Arial"/>
                <w:sz w:val="24"/>
                <w:szCs w:val="24"/>
              </w:rPr>
            </w:pPr>
            <w:r w:rsidRPr="00905C1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434513" w:rsidRPr="00905C1F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</w:tbl>
    <w:p w14:paraId="303D7801" w14:textId="2F578FAE" w:rsidR="00434513" w:rsidRDefault="00434513"/>
    <w:p w14:paraId="4D2FD3D6" w14:textId="3EDE997A" w:rsidR="00455803" w:rsidRDefault="00455803"/>
    <w:p w14:paraId="7CB2A3E6" w14:textId="77777777" w:rsidR="00455803" w:rsidRDefault="00455803"/>
    <w:tbl>
      <w:tblPr>
        <w:tblW w:w="89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70" w:type="dxa"/>
        </w:tblCellMar>
        <w:tblLook w:val="0000" w:firstRow="0" w:lastRow="0" w:firstColumn="0" w:lastColumn="0" w:noHBand="0" w:noVBand="0"/>
      </w:tblPr>
      <w:tblGrid>
        <w:gridCol w:w="1134"/>
        <w:gridCol w:w="1492"/>
        <w:gridCol w:w="2052"/>
        <w:gridCol w:w="4253"/>
      </w:tblGrid>
      <w:tr w:rsidR="0007623D" w:rsidRPr="0002036D" w14:paraId="247DFC3B" w14:textId="77777777" w:rsidTr="0007623D">
        <w:trPr>
          <w:tblHeader/>
        </w:trPr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CCCCCC"/>
            <w:tcMar>
              <w:bottom w:w="68" w:type="dxa"/>
            </w:tcMar>
          </w:tcPr>
          <w:p w14:paraId="41317D74" w14:textId="77777777" w:rsidR="0007623D" w:rsidRPr="0002036D" w:rsidRDefault="0007623D">
            <w:pPr>
              <w:rPr>
                <w:rFonts w:ascii="Arial" w:hAnsi="Arial" w:cs="Arial"/>
                <w:b/>
                <w:bCs/>
              </w:rPr>
            </w:pPr>
            <w:r w:rsidRPr="0002036D">
              <w:rPr>
                <w:rFonts w:ascii="Arial" w:hAnsi="Arial" w:cs="Arial"/>
                <w:b/>
                <w:bCs/>
              </w:rPr>
              <w:t>Sak nr.:</w:t>
            </w:r>
          </w:p>
        </w:tc>
        <w:tc>
          <w:tcPr>
            <w:tcW w:w="1492" w:type="dxa"/>
            <w:tcBorders>
              <w:top w:val="nil"/>
              <w:left w:val="nil"/>
              <w:right w:val="nil"/>
            </w:tcBorders>
            <w:shd w:val="clear" w:color="auto" w:fill="CCCCCC"/>
            <w:tcMar>
              <w:left w:w="68" w:type="dxa"/>
              <w:bottom w:w="68" w:type="dxa"/>
            </w:tcMar>
          </w:tcPr>
          <w:p w14:paraId="22A6A2BC" w14:textId="77777777" w:rsidR="0007623D" w:rsidRPr="0002036D" w:rsidRDefault="0007623D">
            <w:pPr>
              <w:rPr>
                <w:rFonts w:ascii="Arial" w:hAnsi="Arial" w:cs="Arial"/>
              </w:rPr>
            </w:pPr>
          </w:p>
        </w:tc>
        <w:tc>
          <w:tcPr>
            <w:tcW w:w="6305" w:type="dxa"/>
            <w:gridSpan w:val="2"/>
            <w:tcBorders>
              <w:top w:val="nil"/>
              <w:left w:val="nil"/>
              <w:right w:val="nil"/>
            </w:tcBorders>
            <w:shd w:val="clear" w:color="auto" w:fill="CCCCCC"/>
          </w:tcPr>
          <w:p w14:paraId="6DBDC6BC" w14:textId="77777777" w:rsidR="0007623D" w:rsidRPr="0002036D" w:rsidRDefault="0007623D">
            <w:pPr>
              <w:rPr>
                <w:rFonts w:ascii="Arial" w:hAnsi="Arial" w:cs="Arial"/>
              </w:rPr>
            </w:pPr>
          </w:p>
        </w:tc>
      </w:tr>
      <w:tr w:rsidR="0007623D" w:rsidRPr="0002036D" w14:paraId="4569E054" w14:textId="77777777" w:rsidTr="0007623D">
        <w:trPr>
          <w:trHeight w:val="390"/>
        </w:trPr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1042267F" w14:textId="77777777" w:rsidR="0007623D" w:rsidRPr="0002036D" w:rsidRDefault="0007623D" w:rsidP="00A76B3B">
            <w:pPr>
              <w:pStyle w:val="Sluttnotetekst"/>
              <w:spacing w:line="240" w:lineRule="auto"/>
              <w:ind w:left="36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17</w:t>
            </w:r>
            <w:r w:rsidRPr="0002036D">
              <w:rPr>
                <w:rFonts w:ascii="Arial" w:hAnsi="Arial" w:cs="Arial"/>
                <w:bCs/>
                <w:sz w:val="24"/>
                <w:szCs w:val="24"/>
              </w:rPr>
              <w:t>/20</w:t>
            </w:r>
          </w:p>
        </w:tc>
        <w:tc>
          <w:tcPr>
            <w:tcW w:w="3544" w:type="dxa"/>
            <w:gridSpan w:val="2"/>
            <w:tcBorders>
              <w:right w:val="nil"/>
            </w:tcBorders>
            <w:tcMar>
              <w:left w:w="68" w:type="dxa"/>
            </w:tcMar>
          </w:tcPr>
          <w:p w14:paraId="54CB9F6A" w14:textId="77777777" w:rsidR="0007623D" w:rsidRPr="0002036D" w:rsidRDefault="0007623D" w:rsidP="006E3216">
            <w:pPr>
              <w:pStyle w:val="Sluttnotetekst"/>
              <w:spacing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02036D">
              <w:rPr>
                <w:rFonts w:ascii="Arial" w:hAnsi="Arial" w:cs="Arial"/>
                <w:bCs/>
                <w:sz w:val="24"/>
                <w:szCs w:val="24"/>
              </w:rPr>
              <w:t>Godkjenning av innkalling og saksliste.</w:t>
            </w:r>
          </w:p>
        </w:tc>
        <w:tc>
          <w:tcPr>
            <w:tcW w:w="4253" w:type="dxa"/>
            <w:tcBorders>
              <w:right w:val="nil"/>
            </w:tcBorders>
          </w:tcPr>
          <w:p w14:paraId="22AF9813" w14:textId="214FFE8E" w:rsidR="0007623D" w:rsidRPr="0002036D" w:rsidRDefault="00A11C98" w:rsidP="006E3216">
            <w:pPr>
              <w:pStyle w:val="Sluttnotetekst"/>
              <w:spacing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OK</w:t>
            </w:r>
          </w:p>
        </w:tc>
      </w:tr>
      <w:tr w:rsidR="0007623D" w:rsidRPr="0002036D" w14:paraId="646B91E6" w14:textId="77777777" w:rsidTr="0007623D">
        <w:trPr>
          <w:trHeight w:val="390"/>
        </w:trPr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09CFBEAD" w14:textId="77777777" w:rsidR="0007623D" w:rsidRPr="0002036D" w:rsidRDefault="0007623D" w:rsidP="00A76B3B">
            <w:pPr>
              <w:pStyle w:val="Sluttnotetekst"/>
              <w:spacing w:line="240" w:lineRule="auto"/>
              <w:ind w:left="360"/>
              <w:jc w:val="righ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18</w:t>
            </w:r>
            <w:r w:rsidRPr="0002036D">
              <w:rPr>
                <w:rFonts w:ascii="Arial" w:hAnsi="Arial" w:cs="Arial"/>
                <w:bCs/>
                <w:sz w:val="24"/>
                <w:szCs w:val="24"/>
              </w:rPr>
              <w:t>/20</w:t>
            </w:r>
          </w:p>
        </w:tc>
        <w:tc>
          <w:tcPr>
            <w:tcW w:w="3544" w:type="dxa"/>
            <w:gridSpan w:val="2"/>
            <w:tcBorders>
              <w:right w:val="nil"/>
            </w:tcBorders>
            <w:tcMar>
              <w:left w:w="68" w:type="dxa"/>
            </w:tcMar>
          </w:tcPr>
          <w:p w14:paraId="01D2A341" w14:textId="77777777" w:rsidR="0007623D" w:rsidRPr="0002036D" w:rsidRDefault="0007623D" w:rsidP="00EA311E">
            <w:pPr>
              <w:shd w:val="clear" w:color="auto" w:fill="FFFFFF"/>
              <w:spacing w:line="240" w:lineRule="auto"/>
              <w:textAlignment w:val="baseline"/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</w:pPr>
            <w:r w:rsidRPr="0002036D"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  <w:t>Parkeringsplasser:</w:t>
            </w:r>
          </w:p>
          <w:p w14:paraId="08CDB521" w14:textId="77777777" w:rsidR="0007623D" w:rsidRPr="0002036D" w:rsidRDefault="0007623D" w:rsidP="00EA311E">
            <w:pPr>
              <w:pStyle w:val="Listeavsnitt"/>
              <w:numPr>
                <w:ilvl w:val="0"/>
                <w:numId w:val="33"/>
              </w:numPr>
              <w:shd w:val="clear" w:color="auto" w:fill="FFFFFF"/>
              <w:spacing w:line="240" w:lineRule="auto"/>
              <w:textAlignment w:val="baseline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  <w:t>Status med tanke på diskusjon på forrige styremøte og med bakgrunn i utsendt dokumentasjon.</w:t>
            </w:r>
          </w:p>
        </w:tc>
        <w:tc>
          <w:tcPr>
            <w:tcW w:w="4253" w:type="dxa"/>
            <w:tcBorders>
              <w:right w:val="nil"/>
            </w:tcBorders>
          </w:tcPr>
          <w:p w14:paraId="5FE57E65" w14:textId="2D905999" w:rsidR="00447CB7" w:rsidRDefault="00447CB7" w:rsidP="00EA311E">
            <w:pPr>
              <w:shd w:val="clear" w:color="auto" w:fill="FFFFFF"/>
              <w:spacing w:line="240" w:lineRule="auto"/>
              <w:textAlignment w:val="baseline"/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</w:pPr>
            <w:r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  <w:t xml:space="preserve">Hyttene som sokner </w:t>
            </w:r>
            <w:r w:rsidR="00AE059B"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  <w:t xml:space="preserve">til hver </w:t>
            </w:r>
            <w:proofErr w:type="gramStart"/>
            <w:r w:rsidR="00510D80"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  <w:t>parkerings</w:t>
            </w:r>
            <w:r w:rsidR="00AE059B"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  <w:t>plass</w:t>
            </w:r>
            <w:proofErr w:type="gramEnd"/>
            <w:r w:rsidR="00AE059B"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  <w:t xml:space="preserve">er </w:t>
            </w:r>
            <w:r w:rsidR="007B5EA8"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  <w:t xml:space="preserve">i fellesskap </w:t>
            </w:r>
            <w:r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  <w:t>ansvarlige</w:t>
            </w:r>
            <w:r w:rsidR="00237C25"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  <w:t xml:space="preserve"> for disse.</w:t>
            </w:r>
            <w:r w:rsidR="000553BB"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  <w:t xml:space="preserve"> </w:t>
            </w:r>
          </w:p>
          <w:p w14:paraId="1463CD13" w14:textId="59C4BC35" w:rsidR="0093542F" w:rsidRDefault="009D2174" w:rsidP="00EA311E">
            <w:pPr>
              <w:shd w:val="clear" w:color="auto" w:fill="FFFFFF"/>
              <w:spacing w:line="240" w:lineRule="auto"/>
              <w:textAlignment w:val="baseline"/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</w:pPr>
            <w:r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  <w:t>Hu</w:t>
            </w:r>
            <w:r w:rsidR="000F645E"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  <w:t>n</w:t>
            </w:r>
            <w:r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  <w:t xml:space="preserve">nedalen </w:t>
            </w:r>
            <w:r w:rsidR="00237C25"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  <w:t xml:space="preserve">velforening </w:t>
            </w:r>
            <w:r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  <w:t xml:space="preserve">er </w:t>
            </w:r>
            <w:r w:rsidR="00237C25"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  <w:t xml:space="preserve">dermed </w:t>
            </w:r>
            <w:r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  <w:t>ikke part i sake</w:t>
            </w:r>
            <w:r w:rsidR="000553BB"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  <w:t xml:space="preserve">r som gjelder </w:t>
            </w:r>
            <w:proofErr w:type="spellStart"/>
            <w:r w:rsidR="000553BB"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  <w:t>f.eks</w:t>
            </w:r>
            <w:proofErr w:type="spellEnd"/>
            <w:r w:rsidR="000553BB"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  <w:t xml:space="preserve"> utvidelse av P-plassene</w:t>
            </w:r>
            <w:r w:rsidR="000E553F"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  <w:t xml:space="preserve"> eller hva som skjer ved bygging av nye hytter. </w:t>
            </w:r>
          </w:p>
          <w:p w14:paraId="1F3C48C7" w14:textId="77777777" w:rsidR="0000540D" w:rsidRDefault="0000540D" w:rsidP="0000540D">
            <w:pPr>
              <w:shd w:val="clear" w:color="auto" w:fill="FFFFFF"/>
              <w:spacing w:line="240" w:lineRule="auto"/>
              <w:textAlignment w:val="baseline"/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</w:pPr>
            <w:r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  <w:t xml:space="preserve">Styret har likevel tatt på seg ansvar for å organisere brøyting på vegne av hytteeierne. </w:t>
            </w:r>
          </w:p>
          <w:p w14:paraId="6B752A7F" w14:textId="6421ECA0" w:rsidR="009E3F4E" w:rsidRDefault="009E3F4E" w:rsidP="00EA311E">
            <w:pPr>
              <w:shd w:val="clear" w:color="auto" w:fill="FFFFFF"/>
              <w:spacing w:line="240" w:lineRule="auto"/>
              <w:textAlignment w:val="baseline"/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</w:pPr>
            <w:r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  <w:t xml:space="preserve">Hver P-plass har en parkeringskoordinator </w:t>
            </w:r>
            <w:r w:rsidR="00111A9A"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  <w:t xml:space="preserve">som er </w:t>
            </w:r>
            <w:r w:rsidR="006D661F"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  <w:t>et</w:t>
            </w:r>
            <w:r w:rsidR="00111A9A"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  <w:t xml:space="preserve"> naturlig kontakt</w:t>
            </w:r>
            <w:r w:rsidR="006D661F"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  <w:t>punkt</w:t>
            </w:r>
            <w:r w:rsidR="00111A9A"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  <w:t xml:space="preserve"> for hytteeierne</w:t>
            </w:r>
            <w:r w:rsidR="008164A6"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  <w:t>, og det ligger en oversikt over disse på hjemmesiden</w:t>
            </w:r>
            <w:r w:rsidR="006D661F"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  <w:t>.</w:t>
            </w:r>
          </w:p>
          <w:p w14:paraId="15C48DF3" w14:textId="71EF772A" w:rsidR="0093542F" w:rsidRDefault="00B764DA" w:rsidP="00EA311E">
            <w:pPr>
              <w:shd w:val="clear" w:color="auto" w:fill="FFFFFF"/>
              <w:spacing w:line="240" w:lineRule="auto"/>
              <w:textAlignment w:val="baseline"/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</w:pPr>
            <w:r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  <w:t xml:space="preserve">Styret kan </w:t>
            </w:r>
            <w:r w:rsidR="0000540D"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  <w:t>i denne forbindelse</w:t>
            </w:r>
            <w:r w:rsidR="00DF40EE"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  <w:t xml:space="preserve"> bistå med kommunikasjon og oversikt, </w:t>
            </w:r>
            <w:proofErr w:type="spellStart"/>
            <w:r w:rsidR="00DF40EE"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  <w:t>f.eks</w:t>
            </w:r>
            <w:proofErr w:type="spellEnd"/>
            <w:r w:rsidR="00DF40EE"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  <w:t xml:space="preserve"> kan parkeringskoordinatorene ta kontakt for å få liste over hvem som sogner til hvilken plass.</w:t>
            </w:r>
          </w:p>
          <w:p w14:paraId="56AA7587" w14:textId="1682C316" w:rsidR="00FD3B35" w:rsidRPr="0002036D" w:rsidRDefault="00AB0B34" w:rsidP="00EA311E">
            <w:pPr>
              <w:shd w:val="clear" w:color="auto" w:fill="FFFFFF"/>
              <w:spacing w:line="240" w:lineRule="auto"/>
              <w:textAlignment w:val="baseline"/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</w:pPr>
            <w:r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  <w:t>Styret foreslår å h</w:t>
            </w:r>
            <w:r w:rsidR="00CB035E"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  <w:t xml:space="preserve">a </w:t>
            </w:r>
            <w:r w:rsidR="007B5EA8"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  <w:t xml:space="preserve">et </w:t>
            </w:r>
            <w:r w:rsidR="00CB035E"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  <w:t>kort informasjon</w:t>
            </w:r>
            <w:r w:rsidR="00A96FDC"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  <w:t>spunkt</w:t>
            </w:r>
            <w:r w:rsidR="00CB035E"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  <w:t xml:space="preserve"> på årsmøte</w:t>
            </w:r>
            <w:r w:rsidR="008164A6"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  <w:t>t</w:t>
            </w:r>
            <w:r w:rsidR="00A96FDC"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  <w:t xml:space="preserve"> for å presisere </w:t>
            </w:r>
            <w:r w:rsidR="007B5EA8"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  <w:t>velforeningens rolle. Det vil også bli</w:t>
            </w:r>
            <w:r w:rsidR="00E002D9"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  <w:t xml:space="preserve"> lage</w:t>
            </w:r>
            <w:r w:rsidR="007B5EA8"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  <w:t>t et</w:t>
            </w:r>
            <w:r w:rsidR="00E002D9"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  <w:t xml:space="preserve"> kortfattet skriv </w:t>
            </w:r>
            <w:r w:rsidR="007B5EA8"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  <w:t xml:space="preserve">om dette </w:t>
            </w:r>
            <w:r w:rsidR="00E002D9"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  <w:t xml:space="preserve">på </w:t>
            </w:r>
            <w:r w:rsidR="007B5EA8"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  <w:t xml:space="preserve">hjemmesiden. </w:t>
            </w:r>
          </w:p>
        </w:tc>
      </w:tr>
      <w:tr w:rsidR="0007623D" w:rsidRPr="0002036D" w14:paraId="42216902" w14:textId="77777777" w:rsidTr="0007623D">
        <w:trPr>
          <w:trHeight w:val="390"/>
        </w:trPr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0DC91B9E" w14:textId="77F4333C" w:rsidR="0007623D" w:rsidRPr="0002036D" w:rsidRDefault="00455803" w:rsidP="00A76B3B">
            <w:pPr>
              <w:pStyle w:val="Sluttnotetekst"/>
              <w:spacing w:line="240" w:lineRule="auto"/>
              <w:ind w:left="36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lastRenderedPageBreak/>
              <w:t>19</w:t>
            </w:r>
            <w:r w:rsidR="0007623D" w:rsidRPr="0002036D">
              <w:rPr>
                <w:rFonts w:ascii="Arial" w:hAnsi="Arial" w:cs="Arial"/>
                <w:bCs/>
                <w:sz w:val="24"/>
                <w:szCs w:val="24"/>
              </w:rPr>
              <w:t>/20</w:t>
            </w:r>
          </w:p>
        </w:tc>
        <w:tc>
          <w:tcPr>
            <w:tcW w:w="3544" w:type="dxa"/>
            <w:gridSpan w:val="2"/>
            <w:tcBorders>
              <w:right w:val="nil"/>
            </w:tcBorders>
            <w:tcMar>
              <w:left w:w="68" w:type="dxa"/>
            </w:tcMar>
          </w:tcPr>
          <w:p w14:paraId="773547EC" w14:textId="77777777" w:rsidR="0007623D" w:rsidRDefault="0007623D" w:rsidP="00BE2F53">
            <w:pPr>
              <w:shd w:val="clear" w:color="auto" w:fill="FFFFFF"/>
              <w:spacing w:line="240" w:lineRule="auto"/>
              <w:textAlignment w:val="baseline"/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</w:pPr>
            <w:r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  <w:t>Årsmøtet:</w:t>
            </w:r>
          </w:p>
          <w:p w14:paraId="52152C88" w14:textId="4D27DD29" w:rsidR="0007623D" w:rsidRPr="00EA311E" w:rsidRDefault="0007623D" w:rsidP="002621CE">
            <w:pPr>
              <w:pStyle w:val="Listeavsnitt"/>
              <w:numPr>
                <w:ilvl w:val="0"/>
                <w:numId w:val="33"/>
              </w:numPr>
              <w:shd w:val="clear" w:color="auto" w:fill="FFFFFF"/>
              <w:spacing w:line="240" w:lineRule="auto"/>
              <w:textAlignment w:val="baseline"/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</w:pPr>
            <w:r w:rsidRPr="00EA311E"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  <w:t xml:space="preserve">Tid og sted: </w:t>
            </w:r>
            <w:hyperlink r:id="rId12" w:tooltip="send@proposales.com" w:history="1">
              <w:proofErr w:type="spellStart"/>
              <w:r w:rsidRPr="00EA311E">
                <w:rPr>
                  <w:rStyle w:val="Hyperkobling"/>
                  <w:rFonts w:ascii="Arial" w:hAnsi="Arial" w:cs="Arial"/>
                  <w:color w:val="008ACC"/>
                  <w:sz w:val="24"/>
                  <w:szCs w:val="24"/>
                  <w:shd w:val="clear" w:color="auto" w:fill="FFFFFF"/>
                </w:rPr>
                <w:t>Quality</w:t>
              </w:r>
              <w:proofErr w:type="spellEnd"/>
              <w:r w:rsidRPr="00EA311E">
                <w:rPr>
                  <w:rStyle w:val="Hyperkobling"/>
                  <w:rFonts w:ascii="Arial" w:hAnsi="Arial" w:cs="Arial"/>
                  <w:color w:val="008ACC"/>
                  <w:sz w:val="24"/>
                  <w:szCs w:val="24"/>
                  <w:shd w:val="clear" w:color="auto" w:fill="FFFFFF"/>
                </w:rPr>
                <w:t xml:space="preserve"> Hotel </w:t>
              </w:r>
              <w:proofErr w:type="spellStart"/>
              <w:r w:rsidRPr="00EA311E">
                <w:rPr>
                  <w:rStyle w:val="Hyperkobling"/>
                  <w:rFonts w:ascii="Arial" w:hAnsi="Arial" w:cs="Arial"/>
                  <w:color w:val="008ACC"/>
                  <w:sz w:val="24"/>
                  <w:szCs w:val="24"/>
                  <w:shd w:val="clear" w:color="auto" w:fill="FFFFFF"/>
                </w:rPr>
                <w:t>Residence</w:t>
              </w:r>
              <w:proofErr w:type="spellEnd"/>
            </w:hyperlink>
            <w:r w:rsidRPr="00EA311E">
              <w:rPr>
                <w:rFonts w:ascii="Arial" w:hAnsi="Arial" w:cs="Arial"/>
                <w:sz w:val="24"/>
                <w:szCs w:val="24"/>
              </w:rPr>
              <w:t xml:space="preserve"> 23.02.2</w:t>
            </w:r>
            <w:r w:rsidR="00923B92">
              <w:rPr>
                <w:rFonts w:ascii="Arial" w:hAnsi="Arial" w:cs="Arial"/>
                <w:sz w:val="24"/>
                <w:szCs w:val="24"/>
              </w:rPr>
              <w:t xml:space="preserve">1 </w:t>
            </w:r>
            <w:r w:rsidRPr="00EA311E">
              <w:rPr>
                <w:rFonts w:ascii="Arial" w:hAnsi="Arial" w:cs="Arial"/>
                <w:sz w:val="24"/>
                <w:szCs w:val="24"/>
              </w:rPr>
              <w:t>1700-2100, samkjøring med VA.</w:t>
            </w:r>
          </w:p>
          <w:p w14:paraId="115A4ABB" w14:textId="77777777" w:rsidR="0007623D" w:rsidRDefault="0007623D" w:rsidP="002621CE">
            <w:pPr>
              <w:pStyle w:val="Listeavsnitt"/>
              <w:numPr>
                <w:ilvl w:val="0"/>
                <w:numId w:val="33"/>
              </w:numPr>
              <w:shd w:val="clear" w:color="auto" w:fill="FFFFFF"/>
              <w:spacing w:line="240" w:lineRule="auto"/>
              <w:textAlignment w:val="baseline"/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</w:pPr>
            <w:r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  <w:t>Årsmelding og datoer for publisering av innkalling, årsmøtepapirer og regnskap.</w:t>
            </w:r>
          </w:p>
          <w:p w14:paraId="4FF19BEF" w14:textId="77777777" w:rsidR="0007623D" w:rsidRDefault="0007623D" w:rsidP="002621CE">
            <w:pPr>
              <w:pStyle w:val="Listeavsnitt"/>
              <w:numPr>
                <w:ilvl w:val="0"/>
                <w:numId w:val="33"/>
              </w:numPr>
              <w:shd w:val="clear" w:color="auto" w:fill="FFFFFF"/>
              <w:spacing w:line="240" w:lineRule="auto"/>
              <w:textAlignment w:val="baseline"/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</w:pPr>
            <w:r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  <w:t>Status valg? 3 styremedlemmer, en revisor og et medlem av valgkomiteen.</w:t>
            </w:r>
          </w:p>
          <w:p w14:paraId="02F7FBEA" w14:textId="77777777" w:rsidR="0007623D" w:rsidRPr="002621CE" w:rsidRDefault="0007623D" w:rsidP="002621CE">
            <w:pPr>
              <w:pStyle w:val="Listeavsnitt"/>
              <w:numPr>
                <w:ilvl w:val="0"/>
                <w:numId w:val="33"/>
              </w:numPr>
              <w:shd w:val="clear" w:color="auto" w:fill="FFFFFF"/>
              <w:spacing w:line="240" w:lineRule="auto"/>
              <w:textAlignment w:val="baseline"/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</w:pPr>
            <w:r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  <w:t>Covid-19-restriksjoner. Hvordan forholder vi oss?</w:t>
            </w:r>
          </w:p>
          <w:p w14:paraId="7E87FC8C" w14:textId="77777777" w:rsidR="0007623D" w:rsidRPr="00BE2F53" w:rsidRDefault="0007623D" w:rsidP="00BE2F53">
            <w:pPr>
              <w:shd w:val="clear" w:color="auto" w:fill="FFFFFF"/>
              <w:spacing w:line="240" w:lineRule="auto"/>
              <w:textAlignment w:val="baseline"/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</w:pPr>
          </w:p>
        </w:tc>
        <w:tc>
          <w:tcPr>
            <w:tcW w:w="4253" w:type="dxa"/>
            <w:tcBorders>
              <w:right w:val="nil"/>
            </w:tcBorders>
          </w:tcPr>
          <w:p w14:paraId="29AE7828" w14:textId="76C89AB3" w:rsidR="0007623D" w:rsidRDefault="000E75BB" w:rsidP="00BE2F53">
            <w:pPr>
              <w:shd w:val="clear" w:color="auto" w:fill="FFFFFF"/>
              <w:spacing w:line="240" w:lineRule="auto"/>
              <w:textAlignment w:val="baseline"/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</w:pPr>
            <w:r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  <w:t xml:space="preserve">Det </w:t>
            </w:r>
            <w:r w:rsidR="00B26D43"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  <w:t xml:space="preserve">er booket </w:t>
            </w:r>
            <w:r w:rsidR="00FE10DD"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  <w:t xml:space="preserve">tid </w:t>
            </w:r>
            <w:r w:rsidR="00B26D43"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  <w:t>for følgende møtetidspunkt:</w:t>
            </w:r>
          </w:p>
          <w:p w14:paraId="73E430D7" w14:textId="21FE4616" w:rsidR="00923B92" w:rsidRDefault="00923B92" w:rsidP="00BE2F53">
            <w:pPr>
              <w:shd w:val="clear" w:color="auto" w:fill="FFFFFF"/>
              <w:spacing w:line="240" w:lineRule="auto"/>
              <w:textAlignment w:val="baseline"/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</w:pPr>
            <w:r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  <w:t>V</w:t>
            </w:r>
            <w:r w:rsidR="00B26D43"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  <w:t>ann/</w:t>
            </w:r>
            <w:r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  <w:t>A</w:t>
            </w:r>
            <w:r w:rsidR="00B26D43"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  <w:t>vløp</w:t>
            </w:r>
            <w:r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  <w:t xml:space="preserve"> </w:t>
            </w:r>
            <w:r w:rsidR="00B26D43"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  <w:t xml:space="preserve">kl </w:t>
            </w:r>
            <w:r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  <w:t>17-19</w:t>
            </w:r>
          </w:p>
          <w:p w14:paraId="027BF4B1" w14:textId="0D3395CE" w:rsidR="00923B92" w:rsidRDefault="00923B92" w:rsidP="00BE2F53">
            <w:pPr>
              <w:shd w:val="clear" w:color="auto" w:fill="FFFFFF"/>
              <w:spacing w:line="240" w:lineRule="auto"/>
              <w:textAlignment w:val="baseline"/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</w:pPr>
            <w:r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  <w:t>Vel</w:t>
            </w:r>
            <w:r w:rsidR="00B26D43"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  <w:t>foreningen kl</w:t>
            </w:r>
            <w:r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  <w:t xml:space="preserve"> 19-21</w:t>
            </w:r>
          </w:p>
          <w:p w14:paraId="1AED7B5F" w14:textId="19F8FF58" w:rsidR="00B26D43" w:rsidRDefault="00B26D43" w:rsidP="00BE2F53">
            <w:pPr>
              <w:shd w:val="clear" w:color="auto" w:fill="FFFFFF"/>
              <w:spacing w:line="240" w:lineRule="auto"/>
              <w:textAlignment w:val="baseline"/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</w:pPr>
            <w:r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  <w:t xml:space="preserve">I disse Corona-tider kan reglene endre seg fort, og vi må derfor ha en tett </w:t>
            </w:r>
            <w:r w:rsidR="00D72BC8"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  <w:t xml:space="preserve">dialog med </w:t>
            </w:r>
            <w:proofErr w:type="spellStart"/>
            <w:r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  <w:t>R</w:t>
            </w:r>
            <w:r w:rsidR="00D72BC8"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  <w:t>esiden</w:t>
            </w:r>
            <w:r w:rsidR="00FE10DD"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  <w:t>ce</w:t>
            </w:r>
            <w:proofErr w:type="spellEnd"/>
            <w:r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  <w:t>.</w:t>
            </w:r>
          </w:p>
          <w:p w14:paraId="515BADCF" w14:textId="5344BC41" w:rsidR="0055700D" w:rsidRDefault="00327761" w:rsidP="00FA23FE">
            <w:pPr>
              <w:shd w:val="clear" w:color="auto" w:fill="FFFFFF"/>
              <w:spacing w:line="240" w:lineRule="auto"/>
              <w:textAlignment w:val="baseline"/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</w:pPr>
            <w:r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  <w:t>Om vi ikke kan ha et vanlig, fysisk årsmøte er a</w:t>
            </w:r>
            <w:r w:rsidR="00FA23FE"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  <w:t xml:space="preserve">lternativet å ha et heldigitalt møte, ettersom en blanding er vanskelig å </w:t>
            </w:r>
            <w:r w:rsidR="0048396E"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  <w:t xml:space="preserve">utføre i praksis. </w:t>
            </w:r>
          </w:p>
          <w:p w14:paraId="16529D7B" w14:textId="5AFC3EC4" w:rsidR="0055700D" w:rsidRDefault="004D51EF" w:rsidP="00BE2F53">
            <w:pPr>
              <w:shd w:val="clear" w:color="auto" w:fill="FFFFFF"/>
              <w:spacing w:line="240" w:lineRule="auto"/>
              <w:textAlignment w:val="baseline"/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</w:pPr>
            <w:r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  <w:t xml:space="preserve">Det kan også være mulig å </w:t>
            </w:r>
            <w:r w:rsidR="00107999"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  <w:t>utsette</w:t>
            </w:r>
            <w:r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  <w:t xml:space="preserve"> møtet i </w:t>
            </w:r>
            <w:proofErr w:type="spellStart"/>
            <w:r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  <w:t>f.eks</w:t>
            </w:r>
            <w:proofErr w:type="spellEnd"/>
            <w:r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  <w:t xml:space="preserve"> et</w:t>
            </w:r>
            <w:r w:rsidR="00107999"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  <w:t xml:space="preserve"> halvt år</w:t>
            </w:r>
            <w:r w:rsidR="00347A4E"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  <w:t>, slik at Styrets mandat må forlenges tilsvarende</w:t>
            </w:r>
            <w:r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  <w:t xml:space="preserve"> </w:t>
            </w:r>
            <w:r w:rsidR="00256AD4"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  <w:t xml:space="preserve"> </w:t>
            </w:r>
          </w:p>
          <w:p w14:paraId="0166FE77" w14:textId="6E2B99AC" w:rsidR="004D51EF" w:rsidRDefault="00621FD3" w:rsidP="00BE2F53">
            <w:pPr>
              <w:shd w:val="clear" w:color="auto" w:fill="FFFFFF"/>
              <w:spacing w:line="240" w:lineRule="auto"/>
              <w:textAlignment w:val="baseline"/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</w:pPr>
            <w:r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  <w:t>Mulighetene er, i prioritert rekkefølge:</w:t>
            </w:r>
          </w:p>
          <w:p w14:paraId="0CFD273A" w14:textId="5AC3C3BF" w:rsidR="00D42883" w:rsidRDefault="00D42883" w:rsidP="00BE2F53">
            <w:pPr>
              <w:shd w:val="clear" w:color="auto" w:fill="FFFFFF"/>
              <w:spacing w:line="240" w:lineRule="auto"/>
              <w:textAlignment w:val="baseline"/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  <w:t>A)fysisk</w:t>
            </w:r>
            <w:proofErr w:type="gramEnd"/>
            <w:r w:rsidR="00AE193C"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  <w:t xml:space="preserve"> møte</w:t>
            </w:r>
          </w:p>
          <w:p w14:paraId="01244980" w14:textId="03BCF4F4" w:rsidR="00D42883" w:rsidRDefault="00D42883" w:rsidP="00BE2F53">
            <w:pPr>
              <w:shd w:val="clear" w:color="auto" w:fill="FFFFFF"/>
              <w:spacing w:line="240" w:lineRule="auto"/>
              <w:textAlignment w:val="baseline"/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  <w:t>B)digitalt</w:t>
            </w:r>
            <w:proofErr w:type="gramEnd"/>
            <w:r w:rsidR="00AE193C"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  <w:t xml:space="preserve"> møte</w:t>
            </w:r>
          </w:p>
          <w:p w14:paraId="3D277CCE" w14:textId="1A00D021" w:rsidR="00D42883" w:rsidRDefault="00D42883" w:rsidP="00BE2F53">
            <w:pPr>
              <w:shd w:val="clear" w:color="auto" w:fill="FFFFFF"/>
              <w:spacing w:line="240" w:lineRule="auto"/>
              <w:textAlignment w:val="baseline"/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</w:pPr>
            <w:r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  <w:t>C)</w:t>
            </w:r>
            <w:r w:rsidR="00347A4E"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  <w:t xml:space="preserve">utsette møtet </w:t>
            </w:r>
          </w:p>
          <w:p w14:paraId="04180EE2" w14:textId="77777777" w:rsidR="0034015B" w:rsidRDefault="0034015B" w:rsidP="0048396E">
            <w:pPr>
              <w:shd w:val="clear" w:color="auto" w:fill="FFFFFF"/>
              <w:spacing w:line="240" w:lineRule="auto"/>
              <w:textAlignment w:val="baseline"/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</w:pPr>
          </w:p>
          <w:p w14:paraId="58AE3126" w14:textId="77777777" w:rsidR="0034015B" w:rsidRDefault="0034015B" w:rsidP="0048396E">
            <w:pPr>
              <w:shd w:val="clear" w:color="auto" w:fill="FFFFFF"/>
              <w:spacing w:line="240" w:lineRule="auto"/>
              <w:textAlignment w:val="baseline"/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</w:pPr>
            <w:r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  <w:t>Datoer og frister:</w:t>
            </w:r>
          </w:p>
          <w:p w14:paraId="46A03B97" w14:textId="640F46D5" w:rsidR="00D00B62" w:rsidRDefault="00D00B62" w:rsidP="00D00B62">
            <w:pPr>
              <w:shd w:val="clear" w:color="auto" w:fill="FFFFFF"/>
              <w:spacing w:line="240" w:lineRule="auto"/>
              <w:textAlignment w:val="baseline"/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</w:pPr>
            <w:r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  <w:t>Det blir se</w:t>
            </w:r>
            <w:r w:rsidR="00A46130"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  <w:t>n</w:t>
            </w:r>
            <w:r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  <w:t xml:space="preserve">dt ut </w:t>
            </w:r>
            <w:proofErr w:type="gramStart"/>
            <w:r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  <w:t>informasjonsmail</w:t>
            </w:r>
            <w:proofErr w:type="gramEnd"/>
            <w:r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  <w:t xml:space="preserve"> </w:t>
            </w:r>
            <w:r w:rsidR="00A46130"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  <w:t xml:space="preserve">tidlig i </w:t>
            </w:r>
            <w:r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  <w:t>desember</w:t>
            </w:r>
          </w:p>
          <w:p w14:paraId="7241EC90" w14:textId="448429DF" w:rsidR="0034015B" w:rsidRDefault="00125349" w:rsidP="0034015B">
            <w:pPr>
              <w:shd w:val="clear" w:color="auto" w:fill="FFFFFF"/>
              <w:spacing w:line="240" w:lineRule="auto"/>
              <w:textAlignment w:val="baseline"/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</w:pPr>
            <w:r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  <w:t>Frist for innmeldte saker</w:t>
            </w:r>
            <w:r w:rsidR="0034015B"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  <w:t>: 6/1</w:t>
            </w:r>
          </w:p>
          <w:p w14:paraId="12CAAF09" w14:textId="39A3C1EA" w:rsidR="00125349" w:rsidRDefault="00125349" w:rsidP="00125349">
            <w:pPr>
              <w:shd w:val="clear" w:color="auto" w:fill="FFFFFF"/>
              <w:spacing w:line="240" w:lineRule="auto"/>
              <w:textAlignment w:val="baseline"/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</w:pPr>
            <w:r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  <w:t>Styremøte</w:t>
            </w:r>
            <w:r w:rsidR="00A46130"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  <w:t xml:space="preserve"> for å</w:t>
            </w:r>
            <w:r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  <w:t xml:space="preserve"> diskutere </w:t>
            </w:r>
            <w:r w:rsidR="00A46130"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  <w:t xml:space="preserve">gjennomføring av </w:t>
            </w:r>
            <w:r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  <w:t>årsmøte</w:t>
            </w:r>
            <w:r w:rsidR="00BC6126"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  <w:t xml:space="preserve"> 12/1</w:t>
            </w:r>
          </w:p>
          <w:p w14:paraId="32FDB1BF" w14:textId="4036B4EF" w:rsidR="00A269FE" w:rsidRDefault="00A269FE" w:rsidP="00A269FE">
            <w:pPr>
              <w:shd w:val="clear" w:color="auto" w:fill="FFFFFF"/>
              <w:spacing w:line="240" w:lineRule="auto"/>
              <w:textAlignment w:val="baseline"/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</w:pPr>
            <w:r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  <w:t>Publisering årsmøtepapirer 9/2</w:t>
            </w:r>
          </w:p>
          <w:p w14:paraId="589EF389" w14:textId="2E6D803A" w:rsidR="00A46130" w:rsidRDefault="00A46130" w:rsidP="0048396E">
            <w:pPr>
              <w:shd w:val="clear" w:color="auto" w:fill="FFFFFF"/>
              <w:spacing w:line="240" w:lineRule="auto"/>
              <w:textAlignment w:val="baseline"/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</w:pPr>
            <w:r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  <w:t>Avgjørelse om årsmøte vil bli tatt senest 16/2</w:t>
            </w:r>
          </w:p>
          <w:p w14:paraId="39DD0F08" w14:textId="70967733" w:rsidR="00455803" w:rsidRDefault="00455803" w:rsidP="0048396E">
            <w:pPr>
              <w:shd w:val="clear" w:color="auto" w:fill="FFFFFF"/>
              <w:spacing w:line="240" w:lineRule="auto"/>
              <w:textAlignment w:val="baseline"/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</w:pPr>
          </w:p>
          <w:p w14:paraId="5767E2CD" w14:textId="0698CF5B" w:rsidR="00455803" w:rsidRDefault="00455803" w:rsidP="0048396E">
            <w:pPr>
              <w:shd w:val="clear" w:color="auto" w:fill="FFFFFF"/>
              <w:spacing w:line="240" w:lineRule="auto"/>
              <w:textAlignment w:val="baseline"/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</w:pPr>
            <w:r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  <w:t>Info om datoer legges ut på Facebook og hjemmeside</w:t>
            </w:r>
          </w:p>
          <w:p w14:paraId="459682E9" w14:textId="77777777" w:rsidR="00A46130" w:rsidRDefault="00A46130" w:rsidP="0048396E">
            <w:pPr>
              <w:shd w:val="clear" w:color="auto" w:fill="FFFFFF"/>
              <w:spacing w:line="240" w:lineRule="auto"/>
              <w:textAlignment w:val="baseline"/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</w:pPr>
          </w:p>
          <w:p w14:paraId="0C919F64" w14:textId="0B9414B1" w:rsidR="0006262D" w:rsidRDefault="0006262D" w:rsidP="00BE2F53">
            <w:pPr>
              <w:shd w:val="clear" w:color="auto" w:fill="FFFFFF"/>
              <w:spacing w:line="240" w:lineRule="auto"/>
              <w:textAlignment w:val="baseline"/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</w:pPr>
            <w:r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  <w:t>Valg:</w:t>
            </w:r>
          </w:p>
          <w:p w14:paraId="485ECDFF" w14:textId="53A5B145" w:rsidR="0006262D" w:rsidRDefault="0006262D" w:rsidP="00BE2F53">
            <w:pPr>
              <w:shd w:val="clear" w:color="auto" w:fill="FFFFFF"/>
              <w:spacing w:line="240" w:lineRule="auto"/>
              <w:textAlignment w:val="baseline"/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</w:pPr>
            <w:r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  <w:t>3 styremedl</w:t>
            </w:r>
            <w:r w:rsidR="00A46130"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  <w:t>emmer og en r</w:t>
            </w:r>
            <w:r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  <w:t>evisor</w:t>
            </w:r>
            <w:r w:rsidR="00A46130"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  <w:t xml:space="preserve"> er på valg</w:t>
            </w:r>
          </w:p>
          <w:p w14:paraId="550EB347" w14:textId="77777777" w:rsidR="0006262D" w:rsidRDefault="0006262D" w:rsidP="00BE2F53">
            <w:pPr>
              <w:shd w:val="clear" w:color="auto" w:fill="FFFFFF"/>
              <w:spacing w:line="240" w:lineRule="auto"/>
              <w:textAlignment w:val="baseline"/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</w:pPr>
          </w:p>
          <w:p w14:paraId="41F07E13" w14:textId="5640A9A9" w:rsidR="0039422F" w:rsidRDefault="0039422F" w:rsidP="00F3715E">
            <w:pPr>
              <w:shd w:val="clear" w:color="auto" w:fill="FFFFFF"/>
              <w:spacing w:line="240" w:lineRule="auto"/>
              <w:textAlignment w:val="baseline"/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</w:pPr>
          </w:p>
        </w:tc>
      </w:tr>
      <w:tr w:rsidR="0007623D" w:rsidRPr="0002036D" w14:paraId="6C0BA853" w14:textId="77777777" w:rsidTr="0007623D">
        <w:trPr>
          <w:trHeight w:val="390"/>
        </w:trPr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16C63DDB" w14:textId="371C110C" w:rsidR="0007623D" w:rsidRPr="0002036D" w:rsidRDefault="0007623D" w:rsidP="00A76B3B">
            <w:pPr>
              <w:pStyle w:val="Sluttnotetekst"/>
              <w:spacing w:line="240" w:lineRule="auto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2</w:t>
            </w:r>
            <w:r w:rsidR="00455803">
              <w:rPr>
                <w:rFonts w:ascii="Arial" w:hAnsi="Arial" w:cs="Arial"/>
                <w:bCs/>
                <w:sz w:val="24"/>
                <w:szCs w:val="24"/>
              </w:rPr>
              <w:t>0</w:t>
            </w:r>
            <w:r w:rsidRPr="0002036D">
              <w:rPr>
                <w:rFonts w:ascii="Arial" w:hAnsi="Arial" w:cs="Arial"/>
                <w:bCs/>
                <w:sz w:val="24"/>
                <w:szCs w:val="24"/>
              </w:rPr>
              <w:t>/20</w:t>
            </w:r>
          </w:p>
        </w:tc>
        <w:tc>
          <w:tcPr>
            <w:tcW w:w="3544" w:type="dxa"/>
            <w:gridSpan w:val="2"/>
            <w:tcBorders>
              <w:right w:val="nil"/>
            </w:tcBorders>
            <w:tcMar>
              <w:left w:w="68" w:type="dxa"/>
            </w:tcMar>
          </w:tcPr>
          <w:p w14:paraId="4E3FC304" w14:textId="47F4B2CB" w:rsidR="0007623D" w:rsidRPr="0002036D" w:rsidRDefault="00BC6126" w:rsidP="00A76B3B">
            <w:pPr>
              <w:pStyle w:val="Sluttnotetekst"/>
              <w:spacing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color w:val="201F1E"/>
                <w:sz w:val="24"/>
                <w:szCs w:val="24"/>
              </w:rPr>
              <w:t>Gammel a</w:t>
            </w:r>
            <w:r w:rsidR="0007623D" w:rsidRPr="0002036D">
              <w:rPr>
                <w:rFonts w:ascii="Arial" w:hAnsi="Arial" w:cs="Arial"/>
                <w:color w:val="201F1E"/>
                <w:sz w:val="24"/>
                <w:szCs w:val="24"/>
              </w:rPr>
              <w:t xml:space="preserve">ntenne </w:t>
            </w:r>
            <w:r w:rsidR="006C21E3">
              <w:rPr>
                <w:rFonts w:ascii="Arial" w:hAnsi="Arial" w:cs="Arial"/>
                <w:color w:val="201F1E"/>
                <w:sz w:val="24"/>
                <w:szCs w:val="24"/>
              </w:rPr>
              <w:t>mellom P6 og P7</w:t>
            </w:r>
          </w:p>
        </w:tc>
        <w:tc>
          <w:tcPr>
            <w:tcW w:w="4253" w:type="dxa"/>
            <w:tcBorders>
              <w:right w:val="nil"/>
            </w:tcBorders>
          </w:tcPr>
          <w:p w14:paraId="7F293CBA" w14:textId="22C43811" w:rsidR="0007623D" w:rsidRPr="0002036D" w:rsidRDefault="006C21E3" w:rsidP="00A76B3B">
            <w:pPr>
              <w:pStyle w:val="Sluttnotetekst"/>
              <w:spacing w:line="240" w:lineRule="auto"/>
              <w:rPr>
                <w:rFonts w:ascii="Arial" w:hAnsi="Arial" w:cs="Arial"/>
                <w:color w:val="201F1E"/>
                <w:sz w:val="24"/>
                <w:szCs w:val="24"/>
              </w:rPr>
            </w:pPr>
            <w:r>
              <w:rPr>
                <w:rFonts w:ascii="Arial" w:hAnsi="Arial" w:cs="Arial"/>
                <w:color w:val="201F1E"/>
                <w:sz w:val="24"/>
                <w:szCs w:val="24"/>
              </w:rPr>
              <w:t xml:space="preserve">Denne er nå fjernet av Inge Marton. Takk til Rolv Juliussen som tok initiativ til å få denne </w:t>
            </w:r>
            <w:r w:rsidR="006758BF">
              <w:rPr>
                <w:rFonts w:ascii="Arial" w:hAnsi="Arial" w:cs="Arial"/>
                <w:color w:val="201F1E"/>
                <w:sz w:val="24"/>
                <w:szCs w:val="24"/>
              </w:rPr>
              <w:t>fjernet.</w:t>
            </w:r>
          </w:p>
        </w:tc>
      </w:tr>
      <w:tr w:rsidR="0007623D" w:rsidRPr="0002036D" w14:paraId="34643C78" w14:textId="77777777" w:rsidTr="0007623D">
        <w:trPr>
          <w:trHeight w:val="390"/>
        </w:trPr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164562A1" w14:textId="467EF5C5" w:rsidR="0007623D" w:rsidRDefault="0007623D" w:rsidP="00A76B3B">
            <w:pPr>
              <w:pStyle w:val="Sluttnotetekst"/>
              <w:spacing w:line="240" w:lineRule="auto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2</w:t>
            </w:r>
            <w:r w:rsidR="00455803">
              <w:rPr>
                <w:rFonts w:ascii="Arial" w:hAnsi="Arial" w:cs="Arial"/>
                <w:bCs/>
                <w:sz w:val="24"/>
                <w:szCs w:val="24"/>
              </w:rPr>
              <w:t>1</w:t>
            </w:r>
            <w:r>
              <w:rPr>
                <w:rFonts w:ascii="Arial" w:hAnsi="Arial" w:cs="Arial"/>
                <w:bCs/>
                <w:sz w:val="24"/>
                <w:szCs w:val="24"/>
              </w:rPr>
              <w:t>/20</w:t>
            </w:r>
          </w:p>
        </w:tc>
        <w:tc>
          <w:tcPr>
            <w:tcW w:w="3544" w:type="dxa"/>
            <w:gridSpan w:val="2"/>
            <w:tcBorders>
              <w:right w:val="nil"/>
            </w:tcBorders>
            <w:tcMar>
              <w:left w:w="68" w:type="dxa"/>
            </w:tcMar>
          </w:tcPr>
          <w:p w14:paraId="7EE5724E" w14:textId="77777777" w:rsidR="0007623D" w:rsidRPr="0002036D" w:rsidRDefault="0007623D" w:rsidP="00A76B3B">
            <w:pPr>
              <w:pStyle w:val="Sluttnotetekst"/>
              <w:spacing w:line="240" w:lineRule="auto"/>
              <w:rPr>
                <w:rFonts w:ascii="Arial" w:hAnsi="Arial" w:cs="Arial"/>
                <w:color w:val="201F1E"/>
                <w:sz w:val="24"/>
                <w:szCs w:val="24"/>
              </w:rPr>
            </w:pPr>
            <w:r>
              <w:rPr>
                <w:rFonts w:ascii="Arial" w:hAnsi="Arial" w:cs="Arial"/>
                <w:color w:val="201F1E"/>
                <w:sz w:val="24"/>
                <w:szCs w:val="24"/>
              </w:rPr>
              <w:t xml:space="preserve">Oppdatering om Røde Kors sine hytteplaner samt bro over til </w:t>
            </w:r>
            <w:proofErr w:type="spellStart"/>
            <w:r>
              <w:rPr>
                <w:rFonts w:ascii="Arial" w:hAnsi="Arial" w:cs="Arial"/>
                <w:color w:val="201F1E"/>
                <w:sz w:val="24"/>
                <w:szCs w:val="24"/>
              </w:rPr>
              <w:t>Tveitabrekkå</w:t>
            </w:r>
            <w:proofErr w:type="spellEnd"/>
            <w:r>
              <w:rPr>
                <w:rFonts w:ascii="Arial" w:hAnsi="Arial" w:cs="Arial"/>
                <w:color w:val="201F1E"/>
                <w:sz w:val="24"/>
                <w:szCs w:val="24"/>
              </w:rPr>
              <w:t>.</w:t>
            </w:r>
          </w:p>
        </w:tc>
        <w:tc>
          <w:tcPr>
            <w:tcW w:w="4253" w:type="dxa"/>
            <w:tcBorders>
              <w:right w:val="nil"/>
            </w:tcBorders>
          </w:tcPr>
          <w:p w14:paraId="1BFB0255" w14:textId="572A7786" w:rsidR="006758BF" w:rsidRDefault="006758BF" w:rsidP="00A76B3B">
            <w:pPr>
              <w:pStyle w:val="Sluttnotetekst"/>
              <w:spacing w:line="240" w:lineRule="auto"/>
              <w:rPr>
                <w:rFonts w:ascii="Arial" w:hAnsi="Arial" w:cs="Arial"/>
                <w:color w:val="201F1E"/>
                <w:sz w:val="24"/>
                <w:szCs w:val="24"/>
              </w:rPr>
            </w:pPr>
            <w:r>
              <w:rPr>
                <w:rFonts w:ascii="Arial" w:hAnsi="Arial" w:cs="Arial"/>
                <w:color w:val="201F1E"/>
                <w:sz w:val="24"/>
                <w:szCs w:val="24"/>
              </w:rPr>
              <w:t>Røde kors har kjøpt en hyttetomt ved P2 og har planer om å etablere ny hytte, men dette l</w:t>
            </w:r>
            <w:r w:rsidR="001D2FE4">
              <w:rPr>
                <w:rFonts w:ascii="Arial" w:hAnsi="Arial" w:cs="Arial"/>
                <w:color w:val="201F1E"/>
                <w:sz w:val="24"/>
                <w:szCs w:val="24"/>
              </w:rPr>
              <w:t xml:space="preserve">igger </w:t>
            </w:r>
            <w:r>
              <w:rPr>
                <w:rFonts w:ascii="Arial" w:hAnsi="Arial" w:cs="Arial"/>
                <w:color w:val="201F1E"/>
                <w:sz w:val="24"/>
                <w:szCs w:val="24"/>
              </w:rPr>
              <w:t xml:space="preserve">et stykke </w:t>
            </w:r>
            <w:r w:rsidR="001D2FE4">
              <w:rPr>
                <w:rFonts w:ascii="Arial" w:hAnsi="Arial" w:cs="Arial"/>
                <w:color w:val="201F1E"/>
                <w:sz w:val="24"/>
                <w:szCs w:val="24"/>
              </w:rPr>
              <w:t>fram i tid</w:t>
            </w:r>
            <w:r w:rsidR="001F552B">
              <w:rPr>
                <w:rFonts w:ascii="Arial" w:hAnsi="Arial" w:cs="Arial"/>
                <w:color w:val="201F1E"/>
                <w:sz w:val="24"/>
                <w:szCs w:val="24"/>
              </w:rPr>
              <w:t>.</w:t>
            </w:r>
            <w:r w:rsidR="001D2FE4">
              <w:rPr>
                <w:rFonts w:ascii="Arial" w:hAnsi="Arial" w:cs="Arial"/>
                <w:color w:val="201F1E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201F1E"/>
                <w:sz w:val="24"/>
                <w:szCs w:val="24"/>
              </w:rPr>
              <w:t>De vil</w:t>
            </w:r>
            <w:r w:rsidR="007D0BD4">
              <w:rPr>
                <w:rFonts w:ascii="Arial" w:hAnsi="Arial" w:cs="Arial"/>
                <w:color w:val="201F1E"/>
                <w:sz w:val="24"/>
                <w:szCs w:val="24"/>
              </w:rPr>
              <w:t xml:space="preserve"> holde oss oppdatert</w:t>
            </w:r>
            <w:r>
              <w:rPr>
                <w:rFonts w:ascii="Arial" w:hAnsi="Arial" w:cs="Arial"/>
                <w:color w:val="201F1E"/>
                <w:sz w:val="24"/>
                <w:szCs w:val="24"/>
              </w:rPr>
              <w:t xml:space="preserve">. </w:t>
            </w:r>
            <w:r w:rsidR="008C7147">
              <w:rPr>
                <w:rFonts w:ascii="Arial" w:hAnsi="Arial" w:cs="Arial"/>
                <w:color w:val="201F1E"/>
                <w:sz w:val="24"/>
                <w:szCs w:val="24"/>
              </w:rPr>
              <w:t xml:space="preserve"> </w:t>
            </w:r>
          </w:p>
          <w:p w14:paraId="435F26E7" w14:textId="7DC80022" w:rsidR="0007623D" w:rsidRDefault="006758BF" w:rsidP="00A76B3B">
            <w:pPr>
              <w:pStyle w:val="Sluttnotetekst"/>
              <w:spacing w:line="240" w:lineRule="auto"/>
              <w:rPr>
                <w:rFonts w:ascii="Arial" w:hAnsi="Arial" w:cs="Arial"/>
                <w:color w:val="201F1E"/>
                <w:sz w:val="24"/>
                <w:szCs w:val="24"/>
              </w:rPr>
            </w:pPr>
            <w:r>
              <w:rPr>
                <w:rFonts w:ascii="Arial" w:hAnsi="Arial" w:cs="Arial"/>
                <w:color w:val="201F1E"/>
                <w:sz w:val="24"/>
                <w:szCs w:val="24"/>
              </w:rPr>
              <w:t xml:space="preserve">Det jobbes også med å få etablert en ny </w:t>
            </w:r>
            <w:r w:rsidR="00962359">
              <w:rPr>
                <w:rFonts w:ascii="Arial" w:hAnsi="Arial" w:cs="Arial"/>
                <w:color w:val="201F1E"/>
                <w:sz w:val="24"/>
                <w:szCs w:val="24"/>
              </w:rPr>
              <w:t xml:space="preserve">bro over </w:t>
            </w:r>
            <w:r w:rsidR="001F552B">
              <w:rPr>
                <w:rFonts w:ascii="Arial" w:hAnsi="Arial" w:cs="Arial"/>
                <w:color w:val="201F1E"/>
                <w:sz w:val="24"/>
                <w:szCs w:val="24"/>
              </w:rPr>
              <w:t xml:space="preserve">elven </w:t>
            </w:r>
            <w:r w:rsidR="00962359">
              <w:rPr>
                <w:rFonts w:ascii="Arial" w:hAnsi="Arial" w:cs="Arial"/>
                <w:color w:val="201F1E"/>
                <w:sz w:val="24"/>
                <w:szCs w:val="24"/>
              </w:rPr>
              <w:t xml:space="preserve">til </w:t>
            </w:r>
            <w:proofErr w:type="spellStart"/>
            <w:r>
              <w:rPr>
                <w:rFonts w:ascii="Arial" w:hAnsi="Arial" w:cs="Arial"/>
                <w:color w:val="201F1E"/>
                <w:sz w:val="24"/>
                <w:szCs w:val="24"/>
              </w:rPr>
              <w:t>Tveite</w:t>
            </w:r>
            <w:r w:rsidR="00962359">
              <w:rPr>
                <w:rFonts w:ascii="Arial" w:hAnsi="Arial" w:cs="Arial"/>
                <w:color w:val="201F1E"/>
                <w:sz w:val="24"/>
                <w:szCs w:val="24"/>
              </w:rPr>
              <w:t>brekkå</w:t>
            </w:r>
            <w:proofErr w:type="spellEnd"/>
            <w:r w:rsidR="001F552B">
              <w:rPr>
                <w:rFonts w:ascii="Arial" w:hAnsi="Arial" w:cs="Arial"/>
                <w:color w:val="201F1E"/>
                <w:sz w:val="24"/>
                <w:szCs w:val="24"/>
              </w:rPr>
              <w:t xml:space="preserve"> slik at RK kan krysse med scooter. </w:t>
            </w:r>
            <w:r w:rsidR="001F552B">
              <w:rPr>
                <w:rFonts w:ascii="Arial" w:hAnsi="Arial" w:cs="Arial"/>
                <w:color w:val="201F1E"/>
                <w:sz w:val="24"/>
                <w:szCs w:val="24"/>
              </w:rPr>
              <w:lastRenderedPageBreak/>
              <w:t>V</w:t>
            </w:r>
            <w:r w:rsidR="00B30E5F">
              <w:rPr>
                <w:rFonts w:ascii="Arial" w:hAnsi="Arial" w:cs="Arial"/>
                <w:color w:val="201F1E"/>
                <w:sz w:val="24"/>
                <w:szCs w:val="24"/>
              </w:rPr>
              <w:t xml:space="preserve">edtaket vårt </w:t>
            </w:r>
            <w:r w:rsidR="001F552B">
              <w:rPr>
                <w:rFonts w:ascii="Arial" w:hAnsi="Arial" w:cs="Arial"/>
                <w:color w:val="201F1E"/>
                <w:sz w:val="24"/>
                <w:szCs w:val="24"/>
              </w:rPr>
              <w:t xml:space="preserve">fra i fjor om å støtte denne </w:t>
            </w:r>
            <w:r w:rsidR="00B30E5F">
              <w:rPr>
                <w:rFonts w:ascii="Arial" w:hAnsi="Arial" w:cs="Arial"/>
                <w:color w:val="201F1E"/>
                <w:sz w:val="24"/>
                <w:szCs w:val="24"/>
              </w:rPr>
              <w:t>ligger fast</w:t>
            </w:r>
            <w:r w:rsidR="001F552B">
              <w:rPr>
                <w:rFonts w:ascii="Arial" w:hAnsi="Arial" w:cs="Arial"/>
                <w:color w:val="201F1E"/>
                <w:sz w:val="24"/>
                <w:szCs w:val="24"/>
              </w:rPr>
              <w:t xml:space="preserve">. </w:t>
            </w:r>
          </w:p>
        </w:tc>
      </w:tr>
      <w:tr w:rsidR="0007623D" w:rsidRPr="0002036D" w14:paraId="5199FE53" w14:textId="77777777" w:rsidTr="0007623D">
        <w:trPr>
          <w:trHeight w:val="390"/>
        </w:trPr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04708530" w14:textId="2574AD13" w:rsidR="0007623D" w:rsidRDefault="0007623D" w:rsidP="00A76B3B">
            <w:pPr>
              <w:pStyle w:val="Sluttnotetekst"/>
              <w:spacing w:line="240" w:lineRule="auto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lastRenderedPageBreak/>
              <w:t>2</w:t>
            </w:r>
            <w:r w:rsidR="00455803">
              <w:rPr>
                <w:rFonts w:ascii="Arial" w:hAnsi="Arial" w:cs="Arial"/>
                <w:bCs/>
                <w:sz w:val="24"/>
                <w:szCs w:val="24"/>
              </w:rPr>
              <w:t>2</w:t>
            </w:r>
            <w:r>
              <w:rPr>
                <w:rFonts w:ascii="Arial" w:hAnsi="Arial" w:cs="Arial"/>
                <w:bCs/>
                <w:sz w:val="24"/>
                <w:szCs w:val="24"/>
              </w:rPr>
              <w:t>/20</w:t>
            </w:r>
          </w:p>
        </w:tc>
        <w:tc>
          <w:tcPr>
            <w:tcW w:w="3544" w:type="dxa"/>
            <w:gridSpan w:val="2"/>
            <w:tcBorders>
              <w:right w:val="nil"/>
            </w:tcBorders>
            <w:tcMar>
              <w:left w:w="68" w:type="dxa"/>
            </w:tcMar>
          </w:tcPr>
          <w:p w14:paraId="6BB241C0" w14:textId="77777777" w:rsidR="0007623D" w:rsidRDefault="0007623D" w:rsidP="00A76B3B">
            <w:pPr>
              <w:pStyle w:val="Sluttnotetekst"/>
              <w:spacing w:line="240" w:lineRule="auto"/>
              <w:rPr>
                <w:rFonts w:ascii="Arial" w:hAnsi="Arial" w:cs="Arial"/>
                <w:color w:val="201F1E"/>
                <w:sz w:val="24"/>
                <w:szCs w:val="24"/>
              </w:rPr>
            </w:pPr>
            <w:r>
              <w:rPr>
                <w:rFonts w:ascii="Arial" w:hAnsi="Arial" w:cs="Arial"/>
                <w:color w:val="201F1E"/>
                <w:sz w:val="24"/>
                <w:szCs w:val="24"/>
              </w:rPr>
              <w:t>Oppdatering BYA, Gjesdal kommune.</w:t>
            </w:r>
          </w:p>
        </w:tc>
        <w:tc>
          <w:tcPr>
            <w:tcW w:w="4253" w:type="dxa"/>
            <w:tcBorders>
              <w:right w:val="nil"/>
            </w:tcBorders>
          </w:tcPr>
          <w:p w14:paraId="30914F3F" w14:textId="69D22AF1" w:rsidR="0007623D" w:rsidRDefault="005D03DF" w:rsidP="00A76B3B">
            <w:pPr>
              <w:pStyle w:val="Sluttnotetekst"/>
              <w:spacing w:line="240" w:lineRule="auto"/>
              <w:rPr>
                <w:rFonts w:ascii="Arial" w:hAnsi="Arial" w:cs="Arial"/>
                <w:color w:val="201F1E"/>
                <w:sz w:val="24"/>
                <w:szCs w:val="24"/>
              </w:rPr>
            </w:pPr>
            <w:r>
              <w:rPr>
                <w:rFonts w:ascii="Arial" w:hAnsi="Arial" w:cs="Arial"/>
                <w:color w:val="201F1E"/>
                <w:sz w:val="24"/>
                <w:szCs w:val="24"/>
              </w:rPr>
              <w:t xml:space="preserve">Gjesdal kommune skriver i et svar </w:t>
            </w:r>
            <w:r w:rsidR="00B95D24">
              <w:rPr>
                <w:rFonts w:ascii="Arial" w:hAnsi="Arial" w:cs="Arial"/>
                <w:color w:val="201F1E"/>
                <w:sz w:val="24"/>
                <w:szCs w:val="24"/>
              </w:rPr>
              <w:t xml:space="preserve">til Velforeningen at de for tiden ikke har kapasitet til å prioritere </w:t>
            </w:r>
            <w:r w:rsidR="000E4C50">
              <w:rPr>
                <w:rFonts w:ascii="Arial" w:hAnsi="Arial" w:cs="Arial"/>
                <w:color w:val="201F1E"/>
                <w:sz w:val="24"/>
                <w:szCs w:val="24"/>
              </w:rPr>
              <w:t xml:space="preserve">denne saken. (økning av maksimalt BYA) De vet heller ikke når </w:t>
            </w:r>
            <w:r w:rsidR="00C33F67">
              <w:rPr>
                <w:rFonts w:ascii="Arial" w:hAnsi="Arial" w:cs="Arial"/>
                <w:color w:val="201F1E"/>
                <w:sz w:val="24"/>
                <w:szCs w:val="24"/>
              </w:rPr>
              <w:t>de vil få tid til å prioritere den.</w:t>
            </w:r>
          </w:p>
        </w:tc>
      </w:tr>
      <w:tr w:rsidR="0007623D" w:rsidRPr="0002036D" w14:paraId="6D690480" w14:textId="77777777" w:rsidTr="0007623D">
        <w:trPr>
          <w:trHeight w:val="390"/>
        </w:trPr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1BBE9936" w14:textId="5E4B46FF" w:rsidR="0007623D" w:rsidRPr="0002036D" w:rsidRDefault="0007623D" w:rsidP="00A76B3B">
            <w:pPr>
              <w:pStyle w:val="Sluttnotetekst"/>
              <w:spacing w:line="240" w:lineRule="auto"/>
              <w:ind w:left="36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2</w:t>
            </w:r>
            <w:r w:rsidR="00455803">
              <w:rPr>
                <w:rFonts w:ascii="Arial" w:hAnsi="Arial" w:cs="Arial"/>
                <w:bCs/>
                <w:sz w:val="24"/>
                <w:szCs w:val="24"/>
              </w:rPr>
              <w:t>3</w:t>
            </w:r>
            <w:r w:rsidRPr="0002036D">
              <w:rPr>
                <w:rFonts w:ascii="Arial" w:hAnsi="Arial" w:cs="Arial"/>
                <w:bCs/>
                <w:sz w:val="24"/>
                <w:szCs w:val="24"/>
              </w:rPr>
              <w:t>/20</w:t>
            </w:r>
          </w:p>
        </w:tc>
        <w:tc>
          <w:tcPr>
            <w:tcW w:w="3544" w:type="dxa"/>
            <w:gridSpan w:val="2"/>
            <w:tcBorders>
              <w:right w:val="nil"/>
            </w:tcBorders>
            <w:tcMar>
              <w:left w:w="68" w:type="dxa"/>
            </w:tcMar>
          </w:tcPr>
          <w:p w14:paraId="7A086509" w14:textId="77777777" w:rsidR="0007623D" w:rsidRPr="0002036D" w:rsidRDefault="0007623D" w:rsidP="00A76B3B">
            <w:pPr>
              <w:shd w:val="clear" w:color="auto" w:fill="FFFFFF"/>
              <w:spacing w:line="240" w:lineRule="auto"/>
              <w:textAlignment w:val="baseline"/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</w:pPr>
            <w:r w:rsidRPr="0002036D"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  <w:t>Evt.</w:t>
            </w:r>
          </w:p>
        </w:tc>
        <w:tc>
          <w:tcPr>
            <w:tcW w:w="4253" w:type="dxa"/>
            <w:tcBorders>
              <w:right w:val="nil"/>
            </w:tcBorders>
          </w:tcPr>
          <w:p w14:paraId="2E8800D7" w14:textId="3DC38858" w:rsidR="0007623D" w:rsidRDefault="006361F4" w:rsidP="00A76B3B">
            <w:pPr>
              <w:shd w:val="clear" w:color="auto" w:fill="FFFFFF"/>
              <w:spacing w:line="240" w:lineRule="auto"/>
              <w:textAlignment w:val="baseline"/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</w:pPr>
            <w:r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  <w:t>Brøytestikker er</w:t>
            </w:r>
            <w:r w:rsidR="001F552B"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  <w:t>på plass</w:t>
            </w:r>
            <w:r w:rsidR="001F552B"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  <w:t xml:space="preserve"> og de gamle</w:t>
            </w:r>
            <w:r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  <w:t xml:space="preserve"> rørene er fjernet</w:t>
            </w:r>
          </w:p>
          <w:p w14:paraId="1C821B38" w14:textId="77777777" w:rsidR="00BC6126" w:rsidRDefault="00BC6126" w:rsidP="00A76B3B">
            <w:pPr>
              <w:shd w:val="clear" w:color="auto" w:fill="FFFFFF"/>
              <w:spacing w:line="240" w:lineRule="auto"/>
              <w:textAlignment w:val="baseline"/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</w:pPr>
          </w:p>
          <w:p w14:paraId="465AE1A6" w14:textId="4A30545A" w:rsidR="00BC6126" w:rsidRDefault="001F552B" w:rsidP="00BC6126">
            <w:pPr>
              <w:shd w:val="clear" w:color="auto" w:fill="FFFFFF"/>
              <w:spacing w:line="240" w:lineRule="auto"/>
              <w:textAlignment w:val="baseline"/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</w:pPr>
            <w:r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  <w:t xml:space="preserve">Inge Marton har </w:t>
            </w:r>
            <w:r w:rsidR="00B65322"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  <w:t xml:space="preserve">fått et problem med traktoren og det er dyrt å reparere. Han er derfor ikke i stand til å påta seg </w:t>
            </w:r>
            <w:r w:rsidR="009B5248"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  <w:t xml:space="preserve">brøyting framover. </w:t>
            </w:r>
          </w:p>
          <w:p w14:paraId="4750474D" w14:textId="325BD2B8" w:rsidR="00BC6126" w:rsidRDefault="00BC6126" w:rsidP="00BC6126">
            <w:pPr>
              <w:shd w:val="clear" w:color="auto" w:fill="FFFFFF"/>
              <w:spacing w:line="240" w:lineRule="auto"/>
              <w:textAlignment w:val="baseline"/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</w:pPr>
            <w:r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  <w:t>Vegvesenet</w:t>
            </w:r>
            <w:r w:rsidR="009B5248"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  <w:t>, som har brøytekontrakten</w:t>
            </w:r>
            <w:r w:rsidR="00A46B37"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  <w:t>,</w:t>
            </w:r>
            <w:r w:rsidR="009B5248"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  <w:t xml:space="preserve">må </w:t>
            </w:r>
            <w:r w:rsidR="00A46B37"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  <w:t xml:space="preserve">dermed </w:t>
            </w:r>
            <w:r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  <w:t xml:space="preserve">finne </w:t>
            </w:r>
            <w:r w:rsidR="00A46B37"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  <w:t xml:space="preserve">en </w:t>
            </w:r>
            <w:r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  <w:t xml:space="preserve">ny </w:t>
            </w:r>
            <w:r w:rsidR="00A46B37"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  <w:t xml:space="preserve">løsning. </w:t>
            </w:r>
          </w:p>
          <w:p w14:paraId="2F1901DB" w14:textId="4D9373A2" w:rsidR="00BC6126" w:rsidRPr="0002036D" w:rsidRDefault="00BC6126" w:rsidP="00BC6126">
            <w:pPr>
              <w:shd w:val="clear" w:color="auto" w:fill="FFFFFF"/>
              <w:spacing w:line="240" w:lineRule="auto"/>
              <w:textAlignment w:val="baseline"/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</w:pPr>
            <w:r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  <w:t xml:space="preserve">Datteren </w:t>
            </w:r>
            <w:r w:rsidR="00A46B37"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  <w:t xml:space="preserve">til IM </w:t>
            </w:r>
            <w:r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  <w:t xml:space="preserve">overtar gården, </w:t>
            </w:r>
            <w:r w:rsidR="00A46B37"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  <w:t xml:space="preserve">men han vil fremdeles </w:t>
            </w:r>
            <w:r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  <w:t xml:space="preserve">fortsette med </w:t>
            </w:r>
            <w:r w:rsidR="00A46B37"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  <w:t>scooter</w:t>
            </w:r>
            <w:r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  <w:t>kjøring/løyper</w:t>
            </w:r>
            <w:r w:rsidR="00A46B37"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  <w:t xml:space="preserve"> for hyttefolket</w:t>
            </w:r>
          </w:p>
        </w:tc>
      </w:tr>
      <w:tr w:rsidR="0007623D" w:rsidRPr="0002036D" w14:paraId="1ED48FC3" w14:textId="77777777" w:rsidTr="0007623D">
        <w:trPr>
          <w:trHeight w:val="390"/>
        </w:trPr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673CB11D" w14:textId="77777777" w:rsidR="0007623D" w:rsidRPr="0002036D" w:rsidRDefault="0007623D" w:rsidP="00A76B3B">
            <w:pPr>
              <w:pStyle w:val="Sluttnotetekst"/>
              <w:spacing w:line="240" w:lineRule="auto"/>
              <w:ind w:left="360"/>
              <w:rPr>
                <w:rFonts w:ascii="Arial" w:hAnsi="Arial" w:cs="Arial"/>
                <w:b/>
              </w:rPr>
            </w:pPr>
          </w:p>
        </w:tc>
        <w:tc>
          <w:tcPr>
            <w:tcW w:w="1492" w:type="dxa"/>
            <w:tcBorders>
              <w:right w:val="nil"/>
            </w:tcBorders>
            <w:tcMar>
              <w:left w:w="68" w:type="dxa"/>
            </w:tcMar>
          </w:tcPr>
          <w:p w14:paraId="1E6394F5" w14:textId="77777777" w:rsidR="0007623D" w:rsidRPr="0002036D" w:rsidRDefault="0007623D" w:rsidP="00A76B3B">
            <w:pPr>
              <w:pStyle w:val="Sluttnotetekst"/>
              <w:spacing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6305" w:type="dxa"/>
            <w:gridSpan w:val="2"/>
            <w:tcBorders>
              <w:right w:val="nil"/>
            </w:tcBorders>
          </w:tcPr>
          <w:p w14:paraId="6D56324C" w14:textId="77777777" w:rsidR="0007623D" w:rsidRPr="0002036D" w:rsidRDefault="0007623D" w:rsidP="00A76B3B">
            <w:pPr>
              <w:pStyle w:val="Sluttnotetekst"/>
              <w:spacing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</w:tbl>
    <w:p w14:paraId="5B9BF2F2" w14:textId="77777777" w:rsidR="004B1121" w:rsidRDefault="004B1121" w:rsidP="00EA171E">
      <w:pPr>
        <w:pStyle w:val="Sluttnotetekst"/>
        <w:spacing w:line="240" w:lineRule="auto"/>
        <w:rPr>
          <w:rFonts w:ascii="Arial" w:hAnsi="Arial" w:cs="Arial"/>
          <w:bCs/>
          <w:sz w:val="24"/>
          <w:szCs w:val="24"/>
        </w:rPr>
      </w:pPr>
    </w:p>
    <w:p w14:paraId="228CF54F" w14:textId="4E0030EB" w:rsidR="00434513" w:rsidRPr="00EA171E" w:rsidRDefault="00434513" w:rsidP="00EA171E">
      <w:pPr>
        <w:pStyle w:val="Sluttnotetekst"/>
        <w:spacing w:line="240" w:lineRule="auto"/>
        <w:rPr>
          <w:rFonts w:ascii="Arial" w:hAnsi="Arial" w:cs="Arial"/>
          <w:bCs/>
          <w:sz w:val="24"/>
          <w:szCs w:val="24"/>
        </w:rPr>
      </w:pPr>
    </w:p>
    <w:sectPr w:rsidR="00434513" w:rsidRPr="00EA171E" w:rsidSect="00F14CE8">
      <w:headerReference w:type="default" r:id="rId13"/>
      <w:footerReference w:type="default" r:id="rId14"/>
      <w:headerReference w:type="first" r:id="rId15"/>
      <w:type w:val="continuous"/>
      <w:pgSz w:w="11906" w:h="16838" w:code="9"/>
      <w:pgMar w:top="907" w:right="1247" w:bottom="1985" w:left="1588" w:header="709" w:footer="70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DE910DB" w14:textId="77777777" w:rsidR="009A4817" w:rsidRDefault="009A4817">
      <w:pPr>
        <w:spacing w:line="240" w:lineRule="auto"/>
      </w:pPr>
      <w:r>
        <w:separator/>
      </w:r>
    </w:p>
  </w:endnote>
  <w:endnote w:type="continuationSeparator" w:id="0">
    <w:p w14:paraId="4AACDA39" w14:textId="77777777" w:rsidR="009A4817" w:rsidRDefault="009A481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69D224" w14:textId="77777777" w:rsidR="003222F8" w:rsidRDefault="003222F8">
    <w:pPr>
      <w:pStyle w:val="Bunntekst"/>
      <w:spacing w:before="100" w:beforeAutospacing="1" w:after="100" w:afterAutospacing="1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2</w:t>
    </w:r>
    <w:r>
      <w:rPr>
        <w:sz w:val="20"/>
      </w:rPr>
      <w:fldChar w:fldCharType="end"/>
    </w:r>
    <w:r>
      <w:rPr>
        <w:sz w:val="20"/>
      </w:rPr>
      <w:t>/</w:t>
    </w:r>
    <w:r>
      <w:rPr>
        <w:sz w:val="20"/>
      </w:rPr>
      <w:fldChar w:fldCharType="begin"/>
    </w:r>
    <w:r>
      <w:rPr>
        <w:sz w:val="20"/>
      </w:rPr>
      <w:instrText xml:space="preserve"> NUMPAGES </w:instrText>
    </w:r>
    <w:r>
      <w:rPr>
        <w:sz w:val="20"/>
      </w:rPr>
      <w:fldChar w:fldCharType="separate"/>
    </w:r>
    <w:r>
      <w:rPr>
        <w:noProof/>
        <w:sz w:val="20"/>
      </w:rPr>
      <w:t>2</w:t>
    </w:r>
    <w:r>
      <w:rPr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D5A597" w14:textId="77777777" w:rsidR="009A4817" w:rsidRDefault="009A4817">
      <w:pPr>
        <w:spacing w:line="240" w:lineRule="auto"/>
      </w:pPr>
      <w:r>
        <w:separator/>
      </w:r>
    </w:p>
  </w:footnote>
  <w:footnote w:type="continuationSeparator" w:id="0">
    <w:p w14:paraId="1A4E3407" w14:textId="77777777" w:rsidR="009A4817" w:rsidRDefault="009A481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F09CF0" w14:textId="77777777" w:rsidR="003222F8" w:rsidRDefault="003222F8">
    <w:pPr>
      <w:pStyle w:val="Topptekst"/>
      <w:spacing w:after="0"/>
    </w:pPr>
  </w:p>
  <w:p w14:paraId="0CC16A00" w14:textId="77777777" w:rsidR="003222F8" w:rsidRDefault="003222F8">
    <w:pPr>
      <w:pStyle w:val="Topptekst"/>
      <w:spacing w:after="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666290" w14:textId="77777777" w:rsidR="003222F8" w:rsidRDefault="003222F8">
    <w:pPr>
      <w:pStyle w:val="Topptekst"/>
      <w:spacing w:after="0"/>
      <w:rPr>
        <w:caps/>
        <w:noProof/>
      </w:rPr>
    </w:pPr>
    <w:r>
      <w:rPr>
        <w:caps/>
        <w:noProof/>
      </w:rPr>
      <w:t xml:space="preserve"> </w:t>
    </w:r>
  </w:p>
  <w:p w14:paraId="1EDFE024" w14:textId="77777777" w:rsidR="003222F8" w:rsidRDefault="003222F8">
    <w:pPr>
      <w:pStyle w:val="Topptekst"/>
      <w:spacing w:after="0"/>
      <w:rPr>
        <w:rFonts w:ascii="Arial" w:hAnsi="Arial" w:cs="Arial"/>
        <w:b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2"/>
    <w:multiLevelType w:val="singleLevel"/>
    <w:tmpl w:val="FF645A2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03B73309"/>
    <w:multiLevelType w:val="hybridMultilevel"/>
    <w:tmpl w:val="27C88A5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0E591A"/>
    <w:multiLevelType w:val="hybridMultilevel"/>
    <w:tmpl w:val="BAA4D16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1D7FA7"/>
    <w:multiLevelType w:val="hybridMultilevel"/>
    <w:tmpl w:val="B3B6DC72"/>
    <w:lvl w:ilvl="0" w:tplc="48A2F4EC">
      <w:start w:val="5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32E6C85"/>
    <w:multiLevelType w:val="hybridMultilevel"/>
    <w:tmpl w:val="E904D46E"/>
    <w:lvl w:ilvl="0" w:tplc="0414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7B11995"/>
    <w:multiLevelType w:val="hybridMultilevel"/>
    <w:tmpl w:val="4036BC64"/>
    <w:lvl w:ilvl="0" w:tplc="0414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A893323"/>
    <w:multiLevelType w:val="hybridMultilevel"/>
    <w:tmpl w:val="04E8967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AB3EF7"/>
    <w:multiLevelType w:val="hybridMultilevel"/>
    <w:tmpl w:val="8DE2C2EE"/>
    <w:lvl w:ilvl="0" w:tplc="0414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2D466A9"/>
    <w:multiLevelType w:val="hybridMultilevel"/>
    <w:tmpl w:val="9E56D56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056186"/>
    <w:multiLevelType w:val="hybridMultilevel"/>
    <w:tmpl w:val="84AAF04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BA55BA"/>
    <w:multiLevelType w:val="multilevel"/>
    <w:tmpl w:val="1DEA0FE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F297DAE"/>
    <w:multiLevelType w:val="hybridMultilevel"/>
    <w:tmpl w:val="BE30E99A"/>
    <w:lvl w:ilvl="0" w:tplc="0414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25B0850"/>
    <w:multiLevelType w:val="multilevel"/>
    <w:tmpl w:val="1D2EBF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63E2C96"/>
    <w:multiLevelType w:val="hybridMultilevel"/>
    <w:tmpl w:val="F408639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9CD3557"/>
    <w:multiLevelType w:val="hybridMultilevel"/>
    <w:tmpl w:val="ECF066E0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AC31409"/>
    <w:multiLevelType w:val="hybridMultilevel"/>
    <w:tmpl w:val="B096E312"/>
    <w:lvl w:ilvl="0" w:tplc="0414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BC826FE"/>
    <w:multiLevelType w:val="multilevel"/>
    <w:tmpl w:val="54C8E3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D11771D"/>
    <w:multiLevelType w:val="hybridMultilevel"/>
    <w:tmpl w:val="6E6223D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A026357"/>
    <w:multiLevelType w:val="hybridMultilevel"/>
    <w:tmpl w:val="934C6E5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BB23EF0"/>
    <w:multiLevelType w:val="hybridMultilevel"/>
    <w:tmpl w:val="EE62CF8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CA177C4"/>
    <w:multiLevelType w:val="hybridMultilevel"/>
    <w:tmpl w:val="6F101A3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E1000C4"/>
    <w:multiLevelType w:val="multilevel"/>
    <w:tmpl w:val="1236E68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F3E4FAC"/>
    <w:multiLevelType w:val="hybridMultilevel"/>
    <w:tmpl w:val="D2D8237A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04660D9"/>
    <w:multiLevelType w:val="hybridMultilevel"/>
    <w:tmpl w:val="4772511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15208D9"/>
    <w:multiLevelType w:val="hybridMultilevel"/>
    <w:tmpl w:val="1E888C0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6850781"/>
    <w:multiLevelType w:val="hybridMultilevel"/>
    <w:tmpl w:val="CFC42AB6"/>
    <w:lvl w:ilvl="0" w:tplc="CDDCED3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CAE5487"/>
    <w:multiLevelType w:val="hybridMultilevel"/>
    <w:tmpl w:val="5A9C7CC0"/>
    <w:lvl w:ilvl="0" w:tplc="0414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7" w15:restartNumberingAfterBreak="0">
    <w:nsid w:val="5D9620B6"/>
    <w:multiLevelType w:val="hybridMultilevel"/>
    <w:tmpl w:val="3D703BDA"/>
    <w:lvl w:ilvl="0" w:tplc="8A9C0146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sz w:val="24"/>
        <w:szCs w:val="24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0101798"/>
    <w:multiLevelType w:val="hybridMultilevel"/>
    <w:tmpl w:val="26141598"/>
    <w:lvl w:ilvl="0" w:tplc="EFEE167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37B2001"/>
    <w:multiLevelType w:val="hybridMultilevel"/>
    <w:tmpl w:val="856639B4"/>
    <w:lvl w:ilvl="0" w:tplc="2396769A">
      <w:start w:val="1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5DB3E54"/>
    <w:multiLevelType w:val="hybridMultilevel"/>
    <w:tmpl w:val="8BC4469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37517DC"/>
    <w:multiLevelType w:val="singleLevel"/>
    <w:tmpl w:val="0409000B"/>
    <w:lvl w:ilvl="0"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2" w15:restartNumberingAfterBreak="0">
    <w:nsid w:val="769D3BDE"/>
    <w:multiLevelType w:val="hybridMultilevel"/>
    <w:tmpl w:val="0D6EA192"/>
    <w:lvl w:ilvl="0" w:tplc="0414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C896478"/>
    <w:multiLevelType w:val="hybridMultilevel"/>
    <w:tmpl w:val="2D546DFC"/>
    <w:lvl w:ilvl="0" w:tplc="24D6B0F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1"/>
  </w:num>
  <w:num w:numId="3">
    <w:abstractNumId w:val="14"/>
  </w:num>
  <w:num w:numId="4">
    <w:abstractNumId w:val="7"/>
  </w:num>
  <w:num w:numId="5">
    <w:abstractNumId w:val="22"/>
  </w:num>
  <w:num w:numId="6">
    <w:abstractNumId w:val="11"/>
  </w:num>
  <w:num w:numId="7">
    <w:abstractNumId w:val="15"/>
  </w:num>
  <w:num w:numId="8">
    <w:abstractNumId w:val="32"/>
  </w:num>
  <w:num w:numId="9">
    <w:abstractNumId w:val="4"/>
  </w:num>
  <w:num w:numId="10">
    <w:abstractNumId w:val="5"/>
  </w:num>
  <w:num w:numId="11">
    <w:abstractNumId w:val="29"/>
  </w:num>
  <w:num w:numId="12">
    <w:abstractNumId w:val="30"/>
  </w:num>
  <w:num w:numId="13">
    <w:abstractNumId w:val="9"/>
  </w:num>
  <w:num w:numId="14">
    <w:abstractNumId w:val="2"/>
  </w:num>
  <w:num w:numId="15">
    <w:abstractNumId w:val="23"/>
  </w:num>
  <w:num w:numId="16">
    <w:abstractNumId w:val="27"/>
  </w:num>
  <w:num w:numId="17">
    <w:abstractNumId w:val="26"/>
  </w:num>
  <w:num w:numId="18">
    <w:abstractNumId w:val="18"/>
  </w:num>
  <w:num w:numId="19">
    <w:abstractNumId w:val="20"/>
  </w:num>
  <w:num w:numId="20">
    <w:abstractNumId w:val="6"/>
  </w:num>
  <w:num w:numId="21">
    <w:abstractNumId w:val="8"/>
  </w:num>
  <w:num w:numId="22">
    <w:abstractNumId w:val="1"/>
  </w:num>
  <w:num w:numId="23">
    <w:abstractNumId w:val="24"/>
  </w:num>
  <w:num w:numId="24">
    <w:abstractNumId w:val="19"/>
  </w:num>
  <w:num w:numId="25">
    <w:abstractNumId w:val="17"/>
  </w:num>
  <w:num w:numId="26">
    <w:abstractNumId w:val="13"/>
  </w:num>
  <w:num w:numId="27">
    <w:abstractNumId w:val="3"/>
  </w:num>
  <w:num w:numId="28">
    <w:abstractNumId w:val="16"/>
  </w:num>
  <w:num w:numId="29">
    <w:abstractNumId w:val="10"/>
  </w:num>
  <w:num w:numId="30">
    <w:abstractNumId w:val="21"/>
  </w:num>
  <w:num w:numId="31">
    <w:abstractNumId w:val="28"/>
  </w:num>
  <w:num w:numId="32">
    <w:abstractNumId w:val="12"/>
  </w:num>
  <w:num w:numId="33">
    <w:abstractNumId w:val="33"/>
  </w:num>
  <w:num w:numId="34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614A"/>
    <w:rsid w:val="0000540D"/>
    <w:rsid w:val="00013064"/>
    <w:rsid w:val="00014120"/>
    <w:rsid w:val="0002036D"/>
    <w:rsid w:val="00020F3C"/>
    <w:rsid w:val="000261B4"/>
    <w:rsid w:val="00026CFC"/>
    <w:rsid w:val="00032AB7"/>
    <w:rsid w:val="00043B0F"/>
    <w:rsid w:val="0004426F"/>
    <w:rsid w:val="00052AF2"/>
    <w:rsid w:val="00053010"/>
    <w:rsid w:val="000552F7"/>
    <w:rsid w:val="000553BB"/>
    <w:rsid w:val="00060BDD"/>
    <w:rsid w:val="0006262D"/>
    <w:rsid w:val="00065CED"/>
    <w:rsid w:val="0007342B"/>
    <w:rsid w:val="0007623D"/>
    <w:rsid w:val="000804A5"/>
    <w:rsid w:val="00093332"/>
    <w:rsid w:val="00096255"/>
    <w:rsid w:val="000B330B"/>
    <w:rsid w:val="000B4D02"/>
    <w:rsid w:val="000B56E0"/>
    <w:rsid w:val="000C4A29"/>
    <w:rsid w:val="000C7D62"/>
    <w:rsid w:val="000D2BDE"/>
    <w:rsid w:val="000D46EB"/>
    <w:rsid w:val="000D6B80"/>
    <w:rsid w:val="000E4C50"/>
    <w:rsid w:val="000E553F"/>
    <w:rsid w:val="000E75BB"/>
    <w:rsid w:val="000E7B95"/>
    <w:rsid w:val="000F21E6"/>
    <w:rsid w:val="000F63F8"/>
    <w:rsid w:val="000F645E"/>
    <w:rsid w:val="00106EBE"/>
    <w:rsid w:val="00107999"/>
    <w:rsid w:val="00111A9A"/>
    <w:rsid w:val="001170D3"/>
    <w:rsid w:val="00125349"/>
    <w:rsid w:val="00134964"/>
    <w:rsid w:val="00145BD5"/>
    <w:rsid w:val="00145EBB"/>
    <w:rsid w:val="001465FE"/>
    <w:rsid w:val="001520D3"/>
    <w:rsid w:val="00153944"/>
    <w:rsid w:val="001551FB"/>
    <w:rsid w:val="00156D97"/>
    <w:rsid w:val="001755D8"/>
    <w:rsid w:val="00176223"/>
    <w:rsid w:val="00180C56"/>
    <w:rsid w:val="00186728"/>
    <w:rsid w:val="00196AC7"/>
    <w:rsid w:val="001A1E14"/>
    <w:rsid w:val="001B1DFE"/>
    <w:rsid w:val="001B2F25"/>
    <w:rsid w:val="001B7771"/>
    <w:rsid w:val="001C7623"/>
    <w:rsid w:val="001D2FE4"/>
    <w:rsid w:val="001E1685"/>
    <w:rsid w:val="001E1A4D"/>
    <w:rsid w:val="001E21AF"/>
    <w:rsid w:val="001F552B"/>
    <w:rsid w:val="0020059D"/>
    <w:rsid w:val="00200C44"/>
    <w:rsid w:val="00231527"/>
    <w:rsid w:val="00237C25"/>
    <w:rsid w:val="00242980"/>
    <w:rsid w:val="00256AD4"/>
    <w:rsid w:val="00261AB9"/>
    <w:rsid w:val="002621CE"/>
    <w:rsid w:val="0026437C"/>
    <w:rsid w:val="00264723"/>
    <w:rsid w:val="0027338F"/>
    <w:rsid w:val="0027755D"/>
    <w:rsid w:val="0028331D"/>
    <w:rsid w:val="00287E7D"/>
    <w:rsid w:val="002A0154"/>
    <w:rsid w:val="002A55EC"/>
    <w:rsid w:val="002A7E4C"/>
    <w:rsid w:val="002B307A"/>
    <w:rsid w:val="002B401A"/>
    <w:rsid w:val="002C1D2B"/>
    <w:rsid w:val="002C4F23"/>
    <w:rsid w:val="002D42E8"/>
    <w:rsid w:val="002D7F7A"/>
    <w:rsid w:val="002E058E"/>
    <w:rsid w:val="002E3CD1"/>
    <w:rsid w:val="002E7009"/>
    <w:rsid w:val="002F39CE"/>
    <w:rsid w:val="002F4F4D"/>
    <w:rsid w:val="00310670"/>
    <w:rsid w:val="00310728"/>
    <w:rsid w:val="00310982"/>
    <w:rsid w:val="003222F8"/>
    <w:rsid w:val="00324183"/>
    <w:rsid w:val="00325ADC"/>
    <w:rsid w:val="00327761"/>
    <w:rsid w:val="00336A6E"/>
    <w:rsid w:val="00337675"/>
    <w:rsid w:val="0034015B"/>
    <w:rsid w:val="00345228"/>
    <w:rsid w:val="00347A4E"/>
    <w:rsid w:val="00365167"/>
    <w:rsid w:val="00393D36"/>
    <w:rsid w:val="0039422F"/>
    <w:rsid w:val="003A19B4"/>
    <w:rsid w:val="003B6E3C"/>
    <w:rsid w:val="003C0D81"/>
    <w:rsid w:val="003C485D"/>
    <w:rsid w:val="003D2A86"/>
    <w:rsid w:val="003D2E59"/>
    <w:rsid w:val="003D4544"/>
    <w:rsid w:val="003E798E"/>
    <w:rsid w:val="00405871"/>
    <w:rsid w:val="004163D9"/>
    <w:rsid w:val="00422B71"/>
    <w:rsid w:val="00423E84"/>
    <w:rsid w:val="00427897"/>
    <w:rsid w:val="0043282A"/>
    <w:rsid w:val="004342C8"/>
    <w:rsid w:val="00434513"/>
    <w:rsid w:val="004345FB"/>
    <w:rsid w:val="00434667"/>
    <w:rsid w:val="00435797"/>
    <w:rsid w:val="00435C19"/>
    <w:rsid w:val="004426AB"/>
    <w:rsid w:val="00444453"/>
    <w:rsid w:val="004445E9"/>
    <w:rsid w:val="00447CB7"/>
    <w:rsid w:val="004520F6"/>
    <w:rsid w:val="00455803"/>
    <w:rsid w:val="00463541"/>
    <w:rsid w:val="004668F6"/>
    <w:rsid w:val="00474329"/>
    <w:rsid w:val="0048396E"/>
    <w:rsid w:val="00487C73"/>
    <w:rsid w:val="00492037"/>
    <w:rsid w:val="00496550"/>
    <w:rsid w:val="004965D0"/>
    <w:rsid w:val="004A05A1"/>
    <w:rsid w:val="004A2EE1"/>
    <w:rsid w:val="004A6170"/>
    <w:rsid w:val="004B1121"/>
    <w:rsid w:val="004B60F2"/>
    <w:rsid w:val="004C50C4"/>
    <w:rsid w:val="004D3376"/>
    <w:rsid w:val="004D51EF"/>
    <w:rsid w:val="004E0D9E"/>
    <w:rsid w:val="00510D80"/>
    <w:rsid w:val="00524BFA"/>
    <w:rsid w:val="0053184F"/>
    <w:rsid w:val="00537CD4"/>
    <w:rsid w:val="00540839"/>
    <w:rsid w:val="0055700D"/>
    <w:rsid w:val="005717C0"/>
    <w:rsid w:val="0057778F"/>
    <w:rsid w:val="00584995"/>
    <w:rsid w:val="00585BD4"/>
    <w:rsid w:val="00586B99"/>
    <w:rsid w:val="005902E9"/>
    <w:rsid w:val="005D03DF"/>
    <w:rsid w:val="005E43C4"/>
    <w:rsid w:val="00606F2E"/>
    <w:rsid w:val="0061086C"/>
    <w:rsid w:val="00621FD3"/>
    <w:rsid w:val="00627FC2"/>
    <w:rsid w:val="006361F4"/>
    <w:rsid w:val="006375A3"/>
    <w:rsid w:val="0065049F"/>
    <w:rsid w:val="00651B9C"/>
    <w:rsid w:val="00657367"/>
    <w:rsid w:val="0066117F"/>
    <w:rsid w:val="00662E6E"/>
    <w:rsid w:val="00663E44"/>
    <w:rsid w:val="006758BF"/>
    <w:rsid w:val="00677046"/>
    <w:rsid w:val="00694149"/>
    <w:rsid w:val="00694C6B"/>
    <w:rsid w:val="006A0C31"/>
    <w:rsid w:val="006A651F"/>
    <w:rsid w:val="006B1609"/>
    <w:rsid w:val="006B704E"/>
    <w:rsid w:val="006C21E3"/>
    <w:rsid w:val="006C614A"/>
    <w:rsid w:val="006C7DA0"/>
    <w:rsid w:val="006D3567"/>
    <w:rsid w:val="006D661F"/>
    <w:rsid w:val="006E24D2"/>
    <w:rsid w:val="006E3216"/>
    <w:rsid w:val="006F1FD6"/>
    <w:rsid w:val="00705C9F"/>
    <w:rsid w:val="007061E0"/>
    <w:rsid w:val="00712DC3"/>
    <w:rsid w:val="007160D7"/>
    <w:rsid w:val="0072090F"/>
    <w:rsid w:val="00722C69"/>
    <w:rsid w:val="00741386"/>
    <w:rsid w:val="007426C1"/>
    <w:rsid w:val="00742BC8"/>
    <w:rsid w:val="00783CFE"/>
    <w:rsid w:val="00786144"/>
    <w:rsid w:val="007930C5"/>
    <w:rsid w:val="007B3A06"/>
    <w:rsid w:val="007B5EA8"/>
    <w:rsid w:val="007B5FA2"/>
    <w:rsid w:val="007B7B30"/>
    <w:rsid w:val="007D0BD4"/>
    <w:rsid w:val="007F5E89"/>
    <w:rsid w:val="00803AB1"/>
    <w:rsid w:val="008164A6"/>
    <w:rsid w:val="00817422"/>
    <w:rsid w:val="00820144"/>
    <w:rsid w:val="00846A06"/>
    <w:rsid w:val="0085575E"/>
    <w:rsid w:val="00865DF8"/>
    <w:rsid w:val="0088308F"/>
    <w:rsid w:val="00895395"/>
    <w:rsid w:val="008B6D9D"/>
    <w:rsid w:val="008C7147"/>
    <w:rsid w:val="008D2842"/>
    <w:rsid w:val="008D3717"/>
    <w:rsid w:val="008E2FDA"/>
    <w:rsid w:val="008F68C3"/>
    <w:rsid w:val="00905C1F"/>
    <w:rsid w:val="00920E18"/>
    <w:rsid w:val="00922897"/>
    <w:rsid w:val="00923B92"/>
    <w:rsid w:val="0093079C"/>
    <w:rsid w:val="0093222A"/>
    <w:rsid w:val="0093542F"/>
    <w:rsid w:val="00944549"/>
    <w:rsid w:val="00962359"/>
    <w:rsid w:val="00962561"/>
    <w:rsid w:val="00974F43"/>
    <w:rsid w:val="00980DF2"/>
    <w:rsid w:val="0099013E"/>
    <w:rsid w:val="00994036"/>
    <w:rsid w:val="009A4817"/>
    <w:rsid w:val="009A4F5F"/>
    <w:rsid w:val="009B0187"/>
    <w:rsid w:val="009B4B52"/>
    <w:rsid w:val="009B5248"/>
    <w:rsid w:val="009C2980"/>
    <w:rsid w:val="009C4861"/>
    <w:rsid w:val="009D2174"/>
    <w:rsid w:val="009D455A"/>
    <w:rsid w:val="009E31A0"/>
    <w:rsid w:val="009E3F4E"/>
    <w:rsid w:val="009E70DF"/>
    <w:rsid w:val="00A006B2"/>
    <w:rsid w:val="00A00BFA"/>
    <w:rsid w:val="00A11C98"/>
    <w:rsid w:val="00A12817"/>
    <w:rsid w:val="00A21C72"/>
    <w:rsid w:val="00A2204B"/>
    <w:rsid w:val="00A269FE"/>
    <w:rsid w:val="00A27273"/>
    <w:rsid w:val="00A27DF2"/>
    <w:rsid w:val="00A34E43"/>
    <w:rsid w:val="00A3543D"/>
    <w:rsid w:val="00A43118"/>
    <w:rsid w:val="00A46130"/>
    <w:rsid w:val="00A46B37"/>
    <w:rsid w:val="00A51568"/>
    <w:rsid w:val="00A54488"/>
    <w:rsid w:val="00A55934"/>
    <w:rsid w:val="00A653C7"/>
    <w:rsid w:val="00A71F1B"/>
    <w:rsid w:val="00A76B3B"/>
    <w:rsid w:val="00A82397"/>
    <w:rsid w:val="00A96FDC"/>
    <w:rsid w:val="00A977AD"/>
    <w:rsid w:val="00AA38F9"/>
    <w:rsid w:val="00AB0B34"/>
    <w:rsid w:val="00AB0ED2"/>
    <w:rsid w:val="00AC2ED3"/>
    <w:rsid w:val="00AE059B"/>
    <w:rsid w:val="00AE193C"/>
    <w:rsid w:val="00AF5A0D"/>
    <w:rsid w:val="00B03DF9"/>
    <w:rsid w:val="00B1391F"/>
    <w:rsid w:val="00B13A32"/>
    <w:rsid w:val="00B1598A"/>
    <w:rsid w:val="00B2080F"/>
    <w:rsid w:val="00B237D5"/>
    <w:rsid w:val="00B242B0"/>
    <w:rsid w:val="00B26D43"/>
    <w:rsid w:val="00B30E5F"/>
    <w:rsid w:val="00B375FF"/>
    <w:rsid w:val="00B65322"/>
    <w:rsid w:val="00B728D3"/>
    <w:rsid w:val="00B764DA"/>
    <w:rsid w:val="00B764DF"/>
    <w:rsid w:val="00B80395"/>
    <w:rsid w:val="00B814F9"/>
    <w:rsid w:val="00B9205E"/>
    <w:rsid w:val="00B941E5"/>
    <w:rsid w:val="00B95D24"/>
    <w:rsid w:val="00B97245"/>
    <w:rsid w:val="00BA3DBC"/>
    <w:rsid w:val="00BB0B72"/>
    <w:rsid w:val="00BB2390"/>
    <w:rsid w:val="00BB2EE9"/>
    <w:rsid w:val="00BC1339"/>
    <w:rsid w:val="00BC20C9"/>
    <w:rsid w:val="00BC6126"/>
    <w:rsid w:val="00BD03D8"/>
    <w:rsid w:val="00BE2F53"/>
    <w:rsid w:val="00BE7AFA"/>
    <w:rsid w:val="00BF24BC"/>
    <w:rsid w:val="00BF3903"/>
    <w:rsid w:val="00C05EA1"/>
    <w:rsid w:val="00C12588"/>
    <w:rsid w:val="00C12F11"/>
    <w:rsid w:val="00C14A50"/>
    <w:rsid w:val="00C33F67"/>
    <w:rsid w:val="00C43022"/>
    <w:rsid w:val="00C43E45"/>
    <w:rsid w:val="00C502FB"/>
    <w:rsid w:val="00C60FC5"/>
    <w:rsid w:val="00C738A4"/>
    <w:rsid w:val="00C74E76"/>
    <w:rsid w:val="00C907AE"/>
    <w:rsid w:val="00C96D22"/>
    <w:rsid w:val="00CA3987"/>
    <w:rsid w:val="00CA5713"/>
    <w:rsid w:val="00CA5F2E"/>
    <w:rsid w:val="00CB035E"/>
    <w:rsid w:val="00CD3649"/>
    <w:rsid w:val="00CD5FF0"/>
    <w:rsid w:val="00CE69FD"/>
    <w:rsid w:val="00CF3061"/>
    <w:rsid w:val="00CF43A2"/>
    <w:rsid w:val="00D00B62"/>
    <w:rsid w:val="00D121D5"/>
    <w:rsid w:val="00D34B7D"/>
    <w:rsid w:val="00D42883"/>
    <w:rsid w:val="00D4486C"/>
    <w:rsid w:val="00D552CC"/>
    <w:rsid w:val="00D57294"/>
    <w:rsid w:val="00D630D1"/>
    <w:rsid w:val="00D72BC8"/>
    <w:rsid w:val="00D827A2"/>
    <w:rsid w:val="00D951DE"/>
    <w:rsid w:val="00D95ED5"/>
    <w:rsid w:val="00DA385F"/>
    <w:rsid w:val="00DD2429"/>
    <w:rsid w:val="00DE2327"/>
    <w:rsid w:val="00DE5D95"/>
    <w:rsid w:val="00DE5DCF"/>
    <w:rsid w:val="00DE62D0"/>
    <w:rsid w:val="00DF1206"/>
    <w:rsid w:val="00DF40EE"/>
    <w:rsid w:val="00E002D9"/>
    <w:rsid w:val="00E00D24"/>
    <w:rsid w:val="00E0128D"/>
    <w:rsid w:val="00E01863"/>
    <w:rsid w:val="00E020EE"/>
    <w:rsid w:val="00E10052"/>
    <w:rsid w:val="00E1649E"/>
    <w:rsid w:val="00E22143"/>
    <w:rsid w:val="00E259E0"/>
    <w:rsid w:val="00E31B2A"/>
    <w:rsid w:val="00E40367"/>
    <w:rsid w:val="00E40F45"/>
    <w:rsid w:val="00E4515B"/>
    <w:rsid w:val="00E46D6C"/>
    <w:rsid w:val="00E5232C"/>
    <w:rsid w:val="00E523B1"/>
    <w:rsid w:val="00E54BE9"/>
    <w:rsid w:val="00E57C1C"/>
    <w:rsid w:val="00E7430E"/>
    <w:rsid w:val="00E80305"/>
    <w:rsid w:val="00E80C23"/>
    <w:rsid w:val="00E8378A"/>
    <w:rsid w:val="00E865BB"/>
    <w:rsid w:val="00E90F94"/>
    <w:rsid w:val="00EA171E"/>
    <w:rsid w:val="00EA311E"/>
    <w:rsid w:val="00EB546B"/>
    <w:rsid w:val="00EB629D"/>
    <w:rsid w:val="00EC2949"/>
    <w:rsid w:val="00ED2598"/>
    <w:rsid w:val="00ED441C"/>
    <w:rsid w:val="00ED70A2"/>
    <w:rsid w:val="00F02693"/>
    <w:rsid w:val="00F11708"/>
    <w:rsid w:val="00F131C6"/>
    <w:rsid w:val="00F14CE8"/>
    <w:rsid w:val="00F1693A"/>
    <w:rsid w:val="00F21EB8"/>
    <w:rsid w:val="00F23867"/>
    <w:rsid w:val="00F30799"/>
    <w:rsid w:val="00F3715E"/>
    <w:rsid w:val="00F4759C"/>
    <w:rsid w:val="00F51D48"/>
    <w:rsid w:val="00F62E9D"/>
    <w:rsid w:val="00F63C73"/>
    <w:rsid w:val="00F72EDD"/>
    <w:rsid w:val="00F76079"/>
    <w:rsid w:val="00F8589B"/>
    <w:rsid w:val="00F930AD"/>
    <w:rsid w:val="00FA23FE"/>
    <w:rsid w:val="00FD3B35"/>
    <w:rsid w:val="00FD484D"/>
    <w:rsid w:val="00FE10DD"/>
    <w:rsid w:val="00FF2025"/>
    <w:rsid w:val="00FF2343"/>
    <w:rsid w:val="00FF5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561687E"/>
  <w15:docId w15:val="{01C7714A-F223-49BE-A7CB-D6ACE8FCD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4CE8"/>
    <w:pPr>
      <w:spacing w:line="290" w:lineRule="atLeast"/>
    </w:pPr>
    <w:rPr>
      <w:spacing w:val="-5"/>
      <w:sz w:val="23"/>
    </w:rPr>
  </w:style>
  <w:style w:type="paragraph" w:styleId="Overskrift1">
    <w:name w:val="heading 1"/>
    <w:basedOn w:val="Normal"/>
    <w:next w:val="Normal"/>
    <w:qFormat/>
    <w:rsid w:val="00F14CE8"/>
    <w:pPr>
      <w:keepNext/>
      <w:spacing w:line="240" w:lineRule="auto"/>
      <w:outlineLvl w:val="0"/>
    </w:pPr>
    <w:rPr>
      <w:rFonts w:cs="Arial"/>
      <w:bCs/>
      <w:kern w:val="32"/>
      <w:sz w:val="30"/>
      <w:szCs w:val="32"/>
    </w:rPr>
  </w:style>
  <w:style w:type="paragraph" w:styleId="Overskrift2">
    <w:name w:val="heading 2"/>
    <w:basedOn w:val="Normal"/>
    <w:next w:val="Normal"/>
    <w:autoRedefine/>
    <w:qFormat/>
    <w:rsid w:val="00F14CE8"/>
    <w:pPr>
      <w:keepNext/>
      <w:spacing w:line="240" w:lineRule="auto"/>
      <w:outlineLvl w:val="1"/>
    </w:pPr>
    <w:rPr>
      <w:b/>
      <w:sz w:val="24"/>
    </w:rPr>
  </w:style>
  <w:style w:type="paragraph" w:styleId="Overskrift3">
    <w:name w:val="heading 3"/>
    <w:basedOn w:val="Normal"/>
    <w:next w:val="Normal"/>
    <w:autoRedefine/>
    <w:qFormat/>
    <w:rsid w:val="00F14CE8"/>
    <w:pPr>
      <w:keepNext/>
      <w:spacing w:line="240" w:lineRule="auto"/>
      <w:outlineLvl w:val="2"/>
    </w:pPr>
    <w:rPr>
      <w:sz w:val="24"/>
    </w:rPr>
  </w:style>
  <w:style w:type="paragraph" w:styleId="Overskrift4">
    <w:name w:val="heading 4"/>
    <w:basedOn w:val="Normal"/>
    <w:next w:val="Normal"/>
    <w:qFormat/>
    <w:rsid w:val="00F14CE8"/>
    <w:pPr>
      <w:keepNext/>
      <w:spacing w:line="240" w:lineRule="auto"/>
      <w:outlineLvl w:val="3"/>
    </w:pPr>
    <w:rPr>
      <w:bCs/>
    </w:rPr>
  </w:style>
  <w:style w:type="paragraph" w:styleId="Overskrift5">
    <w:name w:val="heading 5"/>
    <w:basedOn w:val="Normal"/>
    <w:next w:val="Normal"/>
    <w:qFormat/>
    <w:rsid w:val="00F14CE8"/>
    <w:pPr>
      <w:keepNext/>
      <w:outlineLvl w:val="4"/>
    </w:pPr>
    <w:rPr>
      <w:b/>
      <w:bCs/>
    </w:rPr>
  </w:style>
  <w:style w:type="paragraph" w:styleId="Overskrift6">
    <w:name w:val="heading 6"/>
    <w:basedOn w:val="Normal"/>
    <w:next w:val="Normal"/>
    <w:qFormat/>
    <w:rsid w:val="00F14CE8"/>
    <w:pPr>
      <w:keepNext/>
      <w:outlineLvl w:val="5"/>
    </w:pPr>
    <w:rPr>
      <w:sz w:val="7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unntekst">
    <w:name w:val="footer"/>
    <w:basedOn w:val="Normal"/>
    <w:semiHidden/>
    <w:rsid w:val="00F14CE8"/>
    <w:pPr>
      <w:keepLines/>
      <w:tabs>
        <w:tab w:val="center" w:pos="4320"/>
        <w:tab w:val="right" w:pos="8640"/>
      </w:tabs>
    </w:pPr>
  </w:style>
  <w:style w:type="character" w:styleId="Sidetall">
    <w:name w:val="page number"/>
    <w:semiHidden/>
    <w:rsid w:val="00F14CE8"/>
    <w:rPr>
      <w:sz w:val="20"/>
    </w:rPr>
  </w:style>
  <w:style w:type="paragraph" w:styleId="Topptekst">
    <w:name w:val="header"/>
    <w:basedOn w:val="Normal"/>
    <w:semiHidden/>
    <w:rsid w:val="00F14CE8"/>
    <w:pPr>
      <w:keepLines/>
      <w:tabs>
        <w:tab w:val="center" w:pos="4320"/>
        <w:tab w:val="right" w:pos="8640"/>
      </w:tabs>
      <w:spacing w:after="600" w:line="240" w:lineRule="atLeast"/>
    </w:pPr>
    <w:rPr>
      <w:sz w:val="22"/>
    </w:rPr>
  </w:style>
  <w:style w:type="character" w:styleId="Hyperkobling">
    <w:name w:val="Hyperlink"/>
    <w:basedOn w:val="Standardskriftforavsnitt"/>
    <w:semiHidden/>
    <w:rsid w:val="00F14CE8"/>
    <w:rPr>
      <w:color w:val="0000FF"/>
      <w:u w:val="single"/>
    </w:rPr>
  </w:style>
  <w:style w:type="paragraph" w:customStyle="1" w:styleId="Avd">
    <w:name w:val="Avd"/>
    <w:basedOn w:val="Normal"/>
    <w:next w:val="Normal"/>
    <w:rsid w:val="00F14CE8"/>
    <w:pPr>
      <w:spacing w:line="220" w:lineRule="exact"/>
    </w:pPr>
    <w:rPr>
      <w:sz w:val="17"/>
    </w:rPr>
  </w:style>
  <w:style w:type="paragraph" w:customStyle="1" w:styleId="Sign">
    <w:name w:val="Sign"/>
    <w:basedOn w:val="Normal"/>
    <w:next w:val="Normal"/>
    <w:rsid w:val="00F14CE8"/>
    <w:pPr>
      <w:tabs>
        <w:tab w:val="left" w:pos="6237"/>
      </w:tabs>
      <w:spacing w:line="240" w:lineRule="auto"/>
    </w:pPr>
    <w:rPr>
      <w:spacing w:val="0"/>
    </w:rPr>
  </w:style>
  <w:style w:type="paragraph" w:styleId="Sluttnotetekst">
    <w:name w:val="endnote text"/>
    <w:basedOn w:val="Normal"/>
    <w:semiHidden/>
    <w:rsid w:val="00F14CE8"/>
    <w:rPr>
      <w:spacing w:val="0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3E798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3E798E"/>
    <w:rPr>
      <w:rFonts w:ascii="Tahoma" w:hAnsi="Tahoma" w:cs="Tahoma"/>
      <w:spacing w:val="-5"/>
      <w:sz w:val="16"/>
      <w:szCs w:val="16"/>
    </w:rPr>
  </w:style>
  <w:style w:type="paragraph" w:styleId="Listeavsnitt">
    <w:name w:val="List Paragraph"/>
    <w:basedOn w:val="Normal"/>
    <w:uiPriority w:val="34"/>
    <w:qFormat/>
    <w:rsid w:val="00C907AE"/>
    <w:pPr>
      <w:ind w:left="720"/>
      <w:contextualSpacing/>
    </w:pPr>
  </w:style>
  <w:style w:type="character" w:styleId="Sterk">
    <w:name w:val="Strong"/>
    <w:basedOn w:val="Standardskriftforavsnitt"/>
    <w:uiPriority w:val="22"/>
    <w:qFormat/>
    <w:rsid w:val="0028331D"/>
    <w:rPr>
      <w:b/>
      <w:bCs/>
    </w:rPr>
  </w:style>
  <w:style w:type="character" w:styleId="Ulstomtale">
    <w:name w:val="Unresolved Mention"/>
    <w:basedOn w:val="Standardskriftforavsnitt"/>
    <w:uiPriority w:val="99"/>
    <w:semiHidden/>
    <w:unhideWhenUsed/>
    <w:rsid w:val="0028331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2F4F4D"/>
    <w:pPr>
      <w:spacing w:before="100" w:beforeAutospacing="1" w:after="100" w:afterAutospacing="1" w:line="240" w:lineRule="auto"/>
    </w:pPr>
    <w:rPr>
      <w:spacing w:val="0"/>
      <w:sz w:val="24"/>
      <w:szCs w:val="24"/>
    </w:rPr>
  </w:style>
  <w:style w:type="paragraph" w:customStyle="1" w:styleId="3zedxoi1pg9tqfd8az2z3">
    <w:name w:val="_3zedxoi_1pg9tqfd8az2z3"/>
    <w:basedOn w:val="Normal"/>
    <w:rsid w:val="00134964"/>
    <w:pPr>
      <w:spacing w:before="100" w:beforeAutospacing="1" w:after="100" w:afterAutospacing="1" w:line="240" w:lineRule="auto"/>
    </w:pPr>
    <w:rPr>
      <w:spacing w:val="0"/>
      <w:sz w:val="24"/>
      <w:szCs w:val="24"/>
    </w:rPr>
  </w:style>
  <w:style w:type="character" w:customStyle="1" w:styleId="ms-button-flexcontainer">
    <w:name w:val="ms-button-flexcontainer"/>
    <w:basedOn w:val="Standardskriftforavsnitt"/>
    <w:rsid w:val="001349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061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261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58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23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017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633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547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491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03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713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251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482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4050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21814">
                  <w:marLeft w:val="7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6453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86066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8903713">
                          <w:marLeft w:val="0"/>
                          <w:marRight w:val="0"/>
                          <w:marTop w:val="3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39064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4170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858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4779794">
                              <w:marLeft w:val="3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53107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8490972">
              <w:marLeft w:val="780"/>
              <w:marRight w:val="240"/>
              <w:marTop w:val="18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5920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6174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46769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52566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375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0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55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0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9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72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1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send@proposales.com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P:\MSoffice\Maler\Stavanger%20Kommune\M&#248;teinnkallingSK.dot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F796B6E4F6744989ED8FB83EB08675" ma:contentTypeVersion="13" ma:contentTypeDescription="Create a new document." ma:contentTypeScope="" ma:versionID="79104eefa232e9223236483a92338b4c">
  <xsd:schema xmlns:xsd="http://www.w3.org/2001/XMLSchema" xmlns:xs="http://www.w3.org/2001/XMLSchema" xmlns:p="http://schemas.microsoft.com/office/2006/metadata/properties" xmlns:ns3="0f7dabdb-7e71-494b-82be-87091e745cea" xmlns:ns4="d4d6909a-a9d9-4e1e-ac7f-22b60dd7148e" targetNamespace="http://schemas.microsoft.com/office/2006/metadata/properties" ma:root="true" ma:fieldsID="b3584acfc728e5e35a7789806dbc8cc0" ns3:_="" ns4:_="">
    <xsd:import namespace="0f7dabdb-7e71-494b-82be-87091e745cea"/>
    <xsd:import namespace="d4d6909a-a9d9-4e1e-ac7f-22b60dd7148e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7dabdb-7e71-494b-82be-87091e745ce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d6909a-a9d9-4e1e-ac7f-22b60dd7148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haredContentType xmlns="Microsoft.SharePoint.Taxonomy.ContentTypeSync" SourceId="02f74cf1-ae9f-400d-bc52-3bcd3a9e177f" ContentTypeId="0x0101" PreviousValue="false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1DF1DF-95EA-4CA9-B25F-293CF92C3DF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0E4CDCF-B345-4EAD-9050-D987292C61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f7dabdb-7e71-494b-82be-87091e745cea"/>
    <ds:schemaRef ds:uri="d4d6909a-a9d9-4e1e-ac7f-22b60dd714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F84F613-9E75-4646-8B4F-D26F590B71D2}">
  <ds:schemaRefs>
    <ds:schemaRef ds:uri="Microsoft.SharePoint.Taxonomy.ContentTypeSync"/>
  </ds:schemaRefs>
</ds:datastoreItem>
</file>

<file path=customXml/itemProps4.xml><?xml version="1.0" encoding="utf-8"?>
<ds:datastoreItem xmlns:ds="http://schemas.openxmlformats.org/officeDocument/2006/customXml" ds:itemID="{9BE05FAE-AE3C-4F79-AA59-A562973B49C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7D63ADC-9D44-4F4B-A0BB-057F055243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MøteinnkallingSK</Template>
  <TotalTime>2</TotalTime>
  <Pages>3</Pages>
  <Words>565</Words>
  <Characters>3049</Characters>
  <Application>Microsoft Office Word</Application>
  <DocSecurity>0</DocSecurity>
  <Lines>25</Lines>
  <Paragraphs>7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«Logo1»</vt:lpstr>
    </vt:vector>
  </TitlesOfParts>
  <Company>Stavanger kommune</Company>
  <LinksUpToDate>false</LinksUpToDate>
  <CharactersWithSpaces>3607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«Logo1»</dc:title>
  <dc:subject>MøteinnkallingSK</dc:subject>
  <dc:creator>IBM T40</dc:creator>
  <cp:keywords/>
  <dc:description/>
  <cp:lastModifiedBy>Mona Lillehammer</cp:lastModifiedBy>
  <cp:revision>2</cp:revision>
  <cp:lastPrinted>2021-01-12T12:16:00Z</cp:lastPrinted>
  <dcterms:created xsi:type="dcterms:W3CDTF">2021-01-12T12:18:00Z</dcterms:created>
  <dcterms:modified xsi:type="dcterms:W3CDTF">2021-01-12T12:18:00Z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0x01010012F796B6E4F6744989ED8FB83EB08675</vt:lpwstr>
  </property>
</Properties>
</file>