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49B554" w14:textId="77777777" w:rsidR="0043282A" w:rsidRDefault="0043282A"/>
    <w:p w14:paraId="31BE07FF" w14:textId="77777777" w:rsidR="0043282A" w:rsidRPr="00310670" w:rsidRDefault="0043282A">
      <w:pPr>
        <w:rPr>
          <w:b/>
          <w:sz w:val="48"/>
          <w:szCs w:val="48"/>
        </w:rPr>
      </w:pPr>
    </w:p>
    <w:p w14:paraId="6245891E" w14:textId="77777777" w:rsidR="00434513" w:rsidRPr="00905C1F" w:rsidRDefault="00310670">
      <w:pPr>
        <w:rPr>
          <w:b/>
          <w:sz w:val="72"/>
          <w:szCs w:val="72"/>
        </w:rPr>
      </w:pPr>
      <w:r w:rsidRPr="00905C1F">
        <w:rPr>
          <w:b/>
          <w:sz w:val="72"/>
          <w:szCs w:val="72"/>
        </w:rPr>
        <w:t xml:space="preserve">Møteinnkalling </w:t>
      </w:r>
    </w:p>
    <w:p w14:paraId="20AA28AE" w14:textId="77777777" w:rsidR="00434513" w:rsidRPr="00CA3987" w:rsidRDefault="00434513">
      <w:pPr>
        <w:rPr>
          <w:b/>
          <w:i/>
          <w:vertAlign w:val="subscript"/>
          <w:lang w:val="en-US"/>
        </w:rPr>
      </w:pPr>
    </w:p>
    <w:tbl>
      <w:tblPr>
        <w:tblW w:w="9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270"/>
      </w:tblGrid>
      <w:tr w:rsidR="00434513" w:rsidRPr="006C4706" w14:paraId="530874DF" w14:textId="77777777" w:rsidTr="006E3216">
        <w:tc>
          <w:tcPr>
            <w:tcW w:w="1843" w:type="dxa"/>
          </w:tcPr>
          <w:p w14:paraId="3AE75A73" w14:textId="77777777" w:rsidR="00434513" w:rsidRPr="006C4706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6C4706">
              <w:rPr>
                <w:rFonts w:ascii="Arial" w:hAnsi="Arial" w:cs="Arial"/>
                <w:noProof/>
                <w:sz w:val="24"/>
                <w:szCs w:val="24"/>
              </w:rPr>
              <w:t>Gruppe:</w:t>
            </w:r>
            <w:r w:rsidR="007426C1" w:rsidRPr="006C4706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270" w:type="dxa"/>
          </w:tcPr>
          <w:p w14:paraId="5885D34E" w14:textId="77777777" w:rsidR="00434513" w:rsidRPr="006C4706" w:rsidRDefault="00060BDD" w:rsidP="00487C73">
            <w:pPr>
              <w:pStyle w:val="Bunntekst"/>
              <w:keepLines w:val="0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4"/>
                <w:szCs w:val="24"/>
              </w:rPr>
            </w:pPr>
            <w:r w:rsidRPr="006C4706">
              <w:rPr>
                <w:rFonts w:ascii="Arial" w:hAnsi="Arial" w:cs="Arial"/>
                <w:sz w:val="24"/>
                <w:szCs w:val="24"/>
              </w:rPr>
              <w:t>Styret i Hunnedalen velforening</w:t>
            </w:r>
            <w:r w:rsidR="00C43022" w:rsidRPr="006C470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34513" w:rsidRPr="006C470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10835E6" w14:textId="77777777" w:rsidR="002A0154" w:rsidRPr="006C4706" w:rsidRDefault="002A0154" w:rsidP="00487C73">
            <w:pPr>
              <w:pStyle w:val="Bunntekst"/>
              <w:keepLines w:val="0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4513" w:rsidRPr="006C4706" w14:paraId="20CEFEC6" w14:textId="77777777" w:rsidTr="006E3216">
        <w:tc>
          <w:tcPr>
            <w:tcW w:w="1843" w:type="dxa"/>
          </w:tcPr>
          <w:p w14:paraId="06787152" w14:textId="77777777" w:rsidR="00434513" w:rsidRPr="006C4706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6C4706">
              <w:rPr>
                <w:rFonts w:ascii="Arial" w:hAnsi="Arial" w:cs="Arial"/>
                <w:noProof/>
                <w:sz w:val="24"/>
                <w:szCs w:val="24"/>
              </w:rPr>
              <w:t>Møtested:</w:t>
            </w:r>
          </w:p>
        </w:tc>
        <w:tc>
          <w:tcPr>
            <w:tcW w:w="7270" w:type="dxa"/>
          </w:tcPr>
          <w:p w14:paraId="55A01641" w14:textId="77777777" w:rsidR="00AB0ED2" w:rsidRPr="006C4706" w:rsidRDefault="002621CE" w:rsidP="00487C73">
            <w:pPr>
              <w:rPr>
                <w:rFonts w:ascii="Arial" w:hAnsi="Arial" w:cs="Arial"/>
                <w:sz w:val="24"/>
                <w:szCs w:val="24"/>
              </w:rPr>
            </w:pPr>
            <w:r w:rsidRPr="006C4706">
              <w:rPr>
                <w:rFonts w:ascii="Arial" w:hAnsi="Arial" w:cs="Arial"/>
                <w:sz w:val="24"/>
                <w:szCs w:val="24"/>
              </w:rPr>
              <w:t>Teams</w:t>
            </w:r>
            <w:r w:rsidR="00043B0F" w:rsidRPr="006C470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9828FAE" w14:textId="77777777" w:rsidR="002A0154" w:rsidRPr="006C4706" w:rsidRDefault="002A0154" w:rsidP="00487C7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34513" w:rsidRPr="006C4706" w14:paraId="0663B1CE" w14:textId="77777777" w:rsidTr="006E3216">
        <w:tc>
          <w:tcPr>
            <w:tcW w:w="1843" w:type="dxa"/>
          </w:tcPr>
          <w:p w14:paraId="4010AF72" w14:textId="77777777" w:rsidR="00434513" w:rsidRPr="006C4706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6C4706">
              <w:rPr>
                <w:rFonts w:ascii="Arial" w:hAnsi="Arial" w:cs="Arial"/>
                <w:noProof/>
                <w:sz w:val="24"/>
                <w:szCs w:val="24"/>
              </w:rPr>
              <w:t>Møtedato/ -tid:</w:t>
            </w:r>
          </w:p>
        </w:tc>
        <w:tc>
          <w:tcPr>
            <w:tcW w:w="7270" w:type="dxa"/>
          </w:tcPr>
          <w:p w14:paraId="5B27871F" w14:textId="77777777" w:rsidR="002A0154" w:rsidRPr="006C4706" w:rsidRDefault="00176223" w:rsidP="00487C73">
            <w:pPr>
              <w:pStyle w:val="Overskrift5"/>
              <w:rPr>
                <w:rFonts w:ascii="Arial" w:hAnsi="Arial" w:cs="Arial"/>
                <w:sz w:val="24"/>
                <w:szCs w:val="24"/>
              </w:rPr>
            </w:pPr>
            <w:r w:rsidRPr="006C4706">
              <w:rPr>
                <w:rFonts w:ascii="Arial" w:hAnsi="Arial" w:cs="Arial"/>
                <w:b w:val="0"/>
                <w:sz w:val="24"/>
                <w:szCs w:val="24"/>
              </w:rPr>
              <w:t>Tirsdag 1</w:t>
            </w:r>
            <w:r w:rsidR="00D34C18" w:rsidRPr="006C4706">
              <w:rPr>
                <w:rFonts w:ascii="Arial" w:hAnsi="Arial" w:cs="Arial"/>
                <w:b w:val="0"/>
                <w:sz w:val="24"/>
                <w:szCs w:val="24"/>
              </w:rPr>
              <w:t>2</w:t>
            </w:r>
            <w:r w:rsidRPr="006C4706">
              <w:rPr>
                <w:rFonts w:ascii="Arial" w:hAnsi="Arial" w:cs="Arial"/>
                <w:b w:val="0"/>
                <w:sz w:val="24"/>
                <w:szCs w:val="24"/>
              </w:rPr>
              <w:t>.</w:t>
            </w:r>
            <w:r w:rsidR="00D34C18" w:rsidRPr="006C4706">
              <w:rPr>
                <w:rFonts w:ascii="Arial" w:hAnsi="Arial" w:cs="Arial"/>
                <w:b w:val="0"/>
                <w:sz w:val="24"/>
                <w:szCs w:val="24"/>
              </w:rPr>
              <w:t>01</w:t>
            </w:r>
            <w:r w:rsidR="00060BDD" w:rsidRPr="006C4706">
              <w:rPr>
                <w:rFonts w:ascii="Arial" w:hAnsi="Arial" w:cs="Arial"/>
                <w:b w:val="0"/>
                <w:sz w:val="24"/>
                <w:szCs w:val="24"/>
              </w:rPr>
              <w:t xml:space="preserve"> kl. 1</w:t>
            </w:r>
            <w:r w:rsidR="009B0187" w:rsidRPr="006C4706">
              <w:rPr>
                <w:rFonts w:ascii="Arial" w:hAnsi="Arial" w:cs="Arial"/>
                <w:b w:val="0"/>
                <w:sz w:val="24"/>
                <w:szCs w:val="24"/>
              </w:rPr>
              <w:t>9</w:t>
            </w:r>
            <w:r w:rsidR="00CD3649" w:rsidRPr="006C4706">
              <w:rPr>
                <w:rFonts w:ascii="Arial" w:hAnsi="Arial" w:cs="Arial"/>
                <w:b w:val="0"/>
                <w:sz w:val="24"/>
                <w:szCs w:val="24"/>
              </w:rPr>
              <w:t>:</w:t>
            </w:r>
            <w:r w:rsidR="009B0187" w:rsidRPr="006C4706">
              <w:rPr>
                <w:rFonts w:ascii="Arial" w:hAnsi="Arial" w:cs="Arial"/>
                <w:b w:val="0"/>
                <w:sz w:val="24"/>
                <w:szCs w:val="24"/>
              </w:rPr>
              <w:t>00</w:t>
            </w:r>
          </w:p>
          <w:p w14:paraId="1677A0E2" w14:textId="77777777" w:rsidR="00BF24BC" w:rsidRPr="006C4706" w:rsidRDefault="00BF24BC" w:rsidP="00487C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4513" w:rsidRPr="006C4706" w14:paraId="648D5AA2" w14:textId="77777777" w:rsidTr="006E3216">
        <w:trPr>
          <w:trHeight w:val="157"/>
        </w:trPr>
        <w:tc>
          <w:tcPr>
            <w:tcW w:w="1843" w:type="dxa"/>
          </w:tcPr>
          <w:p w14:paraId="39A8EC0D" w14:textId="77777777" w:rsidR="00434513" w:rsidRPr="006C4706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6C4706">
              <w:rPr>
                <w:rFonts w:ascii="Arial" w:hAnsi="Arial" w:cs="Arial"/>
                <w:noProof/>
                <w:sz w:val="24"/>
                <w:szCs w:val="24"/>
              </w:rPr>
              <w:t>Deltakere:</w:t>
            </w:r>
            <w:r w:rsidR="006E3216" w:rsidRPr="006C4706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270" w:type="dxa"/>
          </w:tcPr>
          <w:p w14:paraId="20747BC0" w14:textId="403E7DA6" w:rsidR="00060BDD" w:rsidRPr="006C4706" w:rsidRDefault="006E3216" w:rsidP="00905C1F">
            <w:pPr>
              <w:rPr>
                <w:rFonts w:ascii="Arial" w:hAnsi="Arial" w:cs="Arial"/>
                <w:sz w:val="24"/>
                <w:szCs w:val="24"/>
              </w:rPr>
            </w:pPr>
            <w:r w:rsidRPr="006C4706">
              <w:rPr>
                <w:rFonts w:ascii="Arial" w:hAnsi="Arial" w:cs="Arial"/>
                <w:sz w:val="24"/>
                <w:szCs w:val="24"/>
              </w:rPr>
              <w:t>Oddmund Petter Aasen, Ståle Størkersen, Kjetil Dragesæt, Jon Barrat</w:t>
            </w:r>
            <w:r w:rsidR="00F2744E" w:rsidRPr="006C4706">
              <w:rPr>
                <w:rFonts w:ascii="Arial" w:hAnsi="Arial" w:cs="Arial"/>
                <w:sz w:val="24"/>
                <w:szCs w:val="24"/>
              </w:rPr>
              <w:t>t</w:t>
            </w:r>
            <w:r w:rsidRPr="006C4706">
              <w:rPr>
                <w:rFonts w:ascii="Arial" w:hAnsi="Arial" w:cs="Arial"/>
                <w:sz w:val="24"/>
                <w:szCs w:val="24"/>
              </w:rPr>
              <w:t xml:space="preserve"> Nysæther, Tove Alice Koll Frafjord</w:t>
            </w:r>
            <w:r w:rsidR="00783CFE" w:rsidRPr="006C470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049F" w:rsidRPr="006C4706">
              <w:rPr>
                <w:rFonts w:ascii="Arial" w:hAnsi="Arial" w:cs="Arial"/>
                <w:sz w:val="24"/>
                <w:szCs w:val="24"/>
              </w:rPr>
              <w:t>og Mona Lillehammer.</w:t>
            </w:r>
          </w:p>
          <w:p w14:paraId="2FBC441A" w14:textId="77777777" w:rsidR="00E22143" w:rsidRPr="006C4706" w:rsidRDefault="00CA3987" w:rsidP="00905C1F">
            <w:pPr>
              <w:rPr>
                <w:rFonts w:ascii="Arial" w:hAnsi="Arial" w:cs="Arial"/>
                <w:sz w:val="24"/>
                <w:szCs w:val="24"/>
              </w:rPr>
            </w:pPr>
            <w:r w:rsidRPr="006C470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34513" w:rsidRPr="006C470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1DDAD3BE" w14:textId="77777777" w:rsidR="00434513" w:rsidRPr="006C4706" w:rsidRDefault="00434513">
      <w:pPr>
        <w:rPr>
          <w:sz w:val="24"/>
          <w:szCs w:val="24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3969"/>
        <w:gridCol w:w="3969"/>
      </w:tblGrid>
      <w:tr w:rsidR="00A97EED" w:rsidRPr="006C4706" w14:paraId="021D03FA" w14:textId="162CCCD4" w:rsidTr="00A97EED">
        <w:trPr>
          <w:tblHeader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CCCC"/>
            <w:tcMar>
              <w:bottom w:w="68" w:type="dxa"/>
            </w:tcMar>
          </w:tcPr>
          <w:p w14:paraId="6EF9E029" w14:textId="77777777" w:rsidR="00A97EED" w:rsidRPr="006C4706" w:rsidRDefault="00A97E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4706">
              <w:rPr>
                <w:rFonts w:ascii="Arial" w:hAnsi="Arial" w:cs="Arial"/>
                <w:b/>
                <w:bCs/>
                <w:sz w:val="24"/>
                <w:szCs w:val="24"/>
              </w:rPr>
              <w:t>Sak nr.:</w:t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shd w:val="clear" w:color="auto" w:fill="CCCCCC"/>
            <w:tcMar>
              <w:left w:w="68" w:type="dxa"/>
              <w:bottom w:w="68" w:type="dxa"/>
            </w:tcMar>
          </w:tcPr>
          <w:p w14:paraId="03197152" w14:textId="77777777" w:rsidR="00A97EED" w:rsidRPr="006C4706" w:rsidRDefault="00A97E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shd w:val="clear" w:color="auto" w:fill="CCCCCC"/>
          </w:tcPr>
          <w:p w14:paraId="4FBAB024" w14:textId="77777777" w:rsidR="00A97EED" w:rsidRPr="006C4706" w:rsidRDefault="00A97E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7EED" w:rsidRPr="006C4706" w14:paraId="25378830" w14:textId="35AE2CE2" w:rsidTr="00A97EED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E2E2F3E" w14:textId="77777777" w:rsidR="00A97EED" w:rsidRPr="006C4706" w:rsidRDefault="00A97EED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C4706">
              <w:rPr>
                <w:rFonts w:ascii="Arial" w:hAnsi="Arial" w:cs="Arial"/>
                <w:bCs/>
                <w:sz w:val="24"/>
                <w:szCs w:val="24"/>
              </w:rPr>
              <w:t>1/21</w:t>
            </w:r>
          </w:p>
        </w:tc>
        <w:tc>
          <w:tcPr>
            <w:tcW w:w="3969" w:type="dxa"/>
            <w:tcBorders>
              <w:right w:val="nil"/>
            </w:tcBorders>
            <w:tcMar>
              <w:left w:w="68" w:type="dxa"/>
            </w:tcMar>
          </w:tcPr>
          <w:p w14:paraId="3CD72873" w14:textId="77777777" w:rsidR="00A97EED" w:rsidRPr="006C4706" w:rsidRDefault="00A97EED" w:rsidP="006E3216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C4706">
              <w:rPr>
                <w:rFonts w:ascii="Arial" w:hAnsi="Arial" w:cs="Arial"/>
                <w:bCs/>
                <w:sz w:val="24"/>
                <w:szCs w:val="24"/>
              </w:rPr>
              <w:t>Godkjenning av innkalling og saksliste.</w:t>
            </w:r>
          </w:p>
        </w:tc>
        <w:tc>
          <w:tcPr>
            <w:tcW w:w="3969" w:type="dxa"/>
            <w:tcBorders>
              <w:right w:val="nil"/>
            </w:tcBorders>
          </w:tcPr>
          <w:p w14:paraId="75FCAAB9" w14:textId="49A4173F" w:rsidR="00A97EED" w:rsidRPr="006C4706" w:rsidRDefault="00E57012" w:rsidP="006E3216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C4706">
              <w:rPr>
                <w:rFonts w:ascii="Arial" w:hAnsi="Arial" w:cs="Arial"/>
                <w:bCs/>
                <w:sz w:val="24"/>
                <w:szCs w:val="24"/>
              </w:rPr>
              <w:t>Godkjent</w:t>
            </w:r>
          </w:p>
        </w:tc>
      </w:tr>
      <w:tr w:rsidR="00A97EED" w:rsidRPr="006C4706" w14:paraId="255F25B2" w14:textId="16AC5E51" w:rsidTr="00A97EED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E706D0E" w14:textId="77777777" w:rsidR="00A97EED" w:rsidRPr="006C4706" w:rsidRDefault="00A97EED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C4706">
              <w:rPr>
                <w:rFonts w:ascii="Arial" w:hAnsi="Arial" w:cs="Arial"/>
                <w:bCs/>
                <w:sz w:val="24"/>
                <w:szCs w:val="24"/>
              </w:rPr>
              <w:t>2/21</w:t>
            </w:r>
          </w:p>
        </w:tc>
        <w:tc>
          <w:tcPr>
            <w:tcW w:w="3969" w:type="dxa"/>
            <w:tcBorders>
              <w:right w:val="nil"/>
            </w:tcBorders>
            <w:tcMar>
              <w:left w:w="68" w:type="dxa"/>
            </w:tcMar>
          </w:tcPr>
          <w:p w14:paraId="1A14A734" w14:textId="77777777" w:rsidR="00A97EED" w:rsidRPr="006C4706" w:rsidRDefault="00A97EED" w:rsidP="00274D82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 w:rsidRPr="006C4706">
              <w:rPr>
                <w:rFonts w:ascii="Arial" w:hAnsi="Arial" w:cs="Arial"/>
                <w:bCs/>
                <w:sz w:val="24"/>
                <w:szCs w:val="24"/>
              </w:rPr>
              <w:t>Godkjenning av referat fra forrige styremøte.</w:t>
            </w:r>
          </w:p>
        </w:tc>
        <w:tc>
          <w:tcPr>
            <w:tcW w:w="3969" w:type="dxa"/>
            <w:tcBorders>
              <w:right w:val="nil"/>
            </w:tcBorders>
          </w:tcPr>
          <w:p w14:paraId="6DAAFCD3" w14:textId="4EB77BB6" w:rsidR="00A97EED" w:rsidRPr="006C4706" w:rsidRDefault="00E57012" w:rsidP="00274D82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 w:rsidRPr="006C4706">
              <w:rPr>
                <w:rFonts w:ascii="Arial" w:hAnsi="Arial" w:cs="Arial"/>
                <w:bCs/>
                <w:sz w:val="24"/>
                <w:szCs w:val="24"/>
              </w:rPr>
              <w:t>Godkjent</w:t>
            </w:r>
          </w:p>
        </w:tc>
      </w:tr>
      <w:tr w:rsidR="00A97EED" w:rsidRPr="006C4706" w14:paraId="48392080" w14:textId="533433C7" w:rsidTr="00A97EED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E35F328" w14:textId="77777777" w:rsidR="00A97EED" w:rsidRPr="006C4706" w:rsidRDefault="00A97EED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C4706">
              <w:rPr>
                <w:rFonts w:ascii="Arial" w:hAnsi="Arial" w:cs="Arial"/>
                <w:bCs/>
                <w:sz w:val="24"/>
                <w:szCs w:val="24"/>
              </w:rPr>
              <w:t>3/21</w:t>
            </w:r>
          </w:p>
        </w:tc>
        <w:tc>
          <w:tcPr>
            <w:tcW w:w="3969" w:type="dxa"/>
            <w:tcBorders>
              <w:right w:val="nil"/>
            </w:tcBorders>
            <w:tcMar>
              <w:left w:w="68" w:type="dxa"/>
            </w:tcMar>
          </w:tcPr>
          <w:p w14:paraId="06BE290A" w14:textId="16B01540" w:rsidR="00A97EED" w:rsidRPr="006C4706" w:rsidRDefault="00A97EED" w:rsidP="00274D82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Avklaring om velforeningens rolle i forbindelse med Røde Kors sine planer for ny hytte ved parkeringsplass 2.</w:t>
            </w:r>
          </w:p>
        </w:tc>
        <w:tc>
          <w:tcPr>
            <w:tcW w:w="3969" w:type="dxa"/>
            <w:tcBorders>
              <w:right w:val="nil"/>
            </w:tcBorders>
          </w:tcPr>
          <w:p w14:paraId="14B34AD0" w14:textId="73530882" w:rsidR="00A97EED" w:rsidRPr="006C4706" w:rsidRDefault="00D447FD" w:rsidP="00274D82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Styret vil legge mottatte tegninger ut på </w:t>
            </w:r>
            <w:r w:rsidR="0058392B"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hjemmesiden</w:t>
            </w:r>
            <w:r w:rsidR="00B53048"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for informasjon til medlemmene</w:t>
            </w:r>
            <w:r w:rsidR="0058392B"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, og dessuten beskrive vår rolle i saken. Etter styrets syn er dette en </w:t>
            </w:r>
            <w:r w:rsidR="00CD735A"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plan- og bygningssak hvor velforeningen ikke er part.</w:t>
            </w:r>
          </w:p>
        </w:tc>
      </w:tr>
      <w:tr w:rsidR="00A97EED" w:rsidRPr="006C4706" w14:paraId="7A97AADB" w14:textId="0CD8CB58" w:rsidTr="00A97EED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2A0AD5C" w14:textId="77777777" w:rsidR="00A97EED" w:rsidRPr="006C4706" w:rsidRDefault="00A97EED" w:rsidP="00A76B3B">
            <w:pPr>
              <w:pStyle w:val="Sluttnotetekst"/>
              <w:spacing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C4706">
              <w:rPr>
                <w:rFonts w:ascii="Arial" w:hAnsi="Arial" w:cs="Arial"/>
                <w:bCs/>
                <w:sz w:val="24"/>
                <w:szCs w:val="24"/>
              </w:rPr>
              <w:t>4/21</w:t>
            </w:r>
          </w:p>
        </w:tc>
        <w:tc>
          <w:tcPr>
            <w:tcW w:w="3969" w:type="dxa"/>
            <w:tcBorders>
              <w:right w:val="nil"/>
            </w:tcBorders>
            <w:tcMar>
              <w:left w:w="68" w:type="dxa"/>
            </w:tcMar>
          </w:tcPr>
          <w:p w14:paraId="79277A9C" w14:textId="77777777" w:rsidR="00A97EED" w:rsidRPr="006C4706" w:rsidRDefault="00A97EED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C4706">
              <w:rPr>
                <w:rFonts w:ascii="Arial" w:hAnsi="Arial" w:cs="Arial"/>
                <w:bCs/>
                <w:sz w:val="24"/>
                <w:szCs w:val="24"/>
              </w:rPr>
              <w:t>Vinterinfo 2021</w:t>
            </w:r>
          </w:p>
        </w:tc>
        <w:tc>
          <w:tcPr>
            <w:tcW w:w="3969" w:type="dxa"/>
            <w:tcBorders>
              <w:right w:val="nil"/>
            </w:tcBorders>
          </w:tcPr>
          <w:p w14:paraId="73FD940E" w14:textId="0626FA8C" w:rsidR="00A97EED" w:rsidRPr="006C4706" w:rsidRDefault="00012397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6C4706">
              <w:rPr>
                <w:rFonts w:ascii="Arial" w:hAnsi="Arial" w:cs="Arial"/>
                <w:bCs/>
                <w:sz w:val="24"/>
                <w:szCs w:val="24"/>
              </w:rPr>
              <w:t xml:space="preserve">Vinterinfo for 2021 </w:t>
            </w:r>
            <w:r w:rsidR="00B53048" w:rsidRPr="006C4706">
              <w:rPr>
                <w:rFonts w:ascii="Arial" w:hAnsi="Arial" w:cs="Arial"/>
                <w:bCs/>
                <w:sz w:val="24"/>
                <w:szCs w:val="24"/>
              </w:rPr>
              <w:t>l</w:t>
            </w:r>
            <w:r w:rsidRPr="006C4706">
              <w:rPr>
                <w:rFonts w:ascii="Arial" w:hAnsi="Arial" w:cs="Arial"/>
                <w:bCs/>
                <w:sz w:val="24"/>
                <w:szCs w:val="24"/>
              </w:rPr>
              <w:t xml:space="preserve">egges ut på hjemmesiden </w:t>
            </w:r>
          </w:p>
        </w:tc>
      </w:tr>
      <w:tr w:rsidR="00AB7DA5" w:rsidRPr="006C4706" w14:paraId="07D45799" w14:textId="03CA10A4" w:rsidTr="00A97EED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7827AE3" w14:textId="77777777" w:rsidR="00A97EED" w:rsidRPr="006C4706" w:rsidRDefault="00A97EED" w:rsidP="00A76B3B">
            <w:pPr>
              <w:pStyle w:val="Sluttnotetekst"/>
              <w:spacing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C4706">
              <w:rPr>
                <w:rFonts w:ascii="Arial" w:hAnsi="Arial" w:cs="Arial"/>
                <w:bCs/>
                <w:sz w:val="24"/>
                <w:szCs w:val="24"/>
              </w:rPr>
              <w:t>5/21</w:t>
            </w:r>
          </w:p>
        </w:tc>
        <w:tc>
          <w:tcPr>
            <w:tcW w:w="3969" w:type="dxa"/>
            <w:tcBorders>
              <w:right w:val="nil"/>
            </w:tcBorders>
            <w:tcMar>
              <w:left w:w="68" w:type="dxa"/>
            </w:tcMar>
          </w:tcPr>
          <w:p w14:paraId="53B11C86" w14:textId="77777777" w:rsidR="00A97EED" w:rsidRPr="006C4706" w:rsidRDefault="00A97EED" w:rsidP="00A76B3B">
            <w:pPr>
              <w:pStyle w:val="Sluttnotetekst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C4706">
              <w:rPr>
                <w:rFonts w:ascii="Arial" w:hAnsi="Arial" w:cs="Arial"/>
                <w:sz w:val="24"/>
                <w:szCs w:val="24"/>
              </w:rPr>
              <w:t>Årsmøte, forberedelser:</w:t>
            </w:r>
          </w:p>
          <w:p w14:paraId="4CA01426" w14:textId="77777777" w:rsidR="00A97EED" w:rsidRPr="006C4706" w:rsidRDefault="00A97EED" w:rsidP="00274D82">
            <w:pPr>
              <w:pStyle w:val="Sluttnotetekst"/>
              <w:numPr>
                <w:ilvl w:val="0"/>
                <w:numId w:val="35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C4706">
              <w:rPr>
                <w:rFonts w:ascii="Arial" w:hAnsi="Arial" w:cs="Arial"/>
                <w:sz w:val="24"/>
                <w:szCs w:val="24"/>
              </w:rPr>
              <w:t>Styrets beretning; hvem forfatter hva</w:t>
            </w:r>
          </w:p>
          <w:p w14:paraId="2683559E" w14:textId="2042BF45" w:rsidR="006726CF" w:rsidRPr="00EA09BA" w:rsidRDefault="00A97EED" w:rsidP="00EA09BA">
            <w:pPr>
              <w:pStyle w:val="Sluttnotetekst"/>
              <w:numPr>
                <w:ilvl w:val="0"/>
                <w:numId w:val="35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C4706">
              <w:rPr>
                <w:rFonts w:ascii="Arial" w:hAnsi="Arial" w:cs="Arial"/>
                <w:sz w:val="24"/>
                <w:szCs w:val="24"/>
              </w:rPr>
              <w:t>Kandidater til valg</w:t>
            </w:r>
          </w:p>
          <w:p w14:paraId="77F76797" w14:textId="77777777" w:rsidR="00A97EED" w:rsidRPr="006C4706" w:rsidRDefault="00A97EED" w:rsidP="00274D82">
            <w:pPr>
              <w:pStyle w:val="Sluttnotetekst"/>
              <w:numPr>
                <w:ilvl w:val="0"/>
                <w:numId w:val="35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C4706">
              <w:rPr>
                <w:rFonts w:ascii="Arial" w:hAnsi="Arial" w:cs="Arial"/>
                <w:sz w:val="24"/>
                <w:szCs w:val="24"/>
              </w:rPr>
              <w:t>Innmeldte saker:</w:t>
            </w:r>
          </w:p>
          <w:p w14:paraId="4A64606F" w14:textId="2282BC66" w:rsidR="00A97EED" w:rsidRPr="006C4706" w:rsidRDefault="00A97EED" w:rsidP="003A42EA">
            <w:pPr>
              <w:pStyle w:val="Sluttnotetekst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nil"/>
            </w:tcBorders>
          </w:tcPr>
          <w:p w14:paraId="2A51E67D" w14:textId="77777777" w:rsidR="00AB7DA5" w:rsidRPr="006C4706" w:rsidRDefault="00AB7DA5" w:rsidP="00A76B3B">
            <w:pPr>
              <w:pStyle w:val="Sluttnotetekst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C57E9DD" w14:textId="3A13F2AF" w:rsidR="002F399B" w:rsidRPr="006C4706" w:rsidRDefault="006726CF" w:rsidP="00A76B3B">
            <w:pPr>
              <w:pStyle w:val="Sluttnotetekst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C4706">
              <w:rPr>
                <w:rFonts w:ascii="Arial" w:hAnsi="Arial" w:cs="Arial"/>
                <w:sz w:val="24"/>
                <w:szCs w:val="24"/>
              </w:rPr>
              <w:t>Innkomne saker til årsmøtet ble diskutert.</w:t>
            </w:r>
          </w:p>
          <w:p w14:paraId="548877D4" w14:textId="6C37348E" w:rsidR="00385713" w:rsidRPr="006C4706" w:rsidRDefault="00AB7DA5" w:rsidP="00A76B3B">
            <w:pPr>
              <w:pStyle w:val="Sluttnotetekst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C470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CE820A0" w14:textId="39A83F1A" w:rsidR="00AB7DA5" w:rsidRPr="006C4706" w:rsidRDefault="00AB7DA5" w:rsidP="00A76B3B">
            <w:pPr>
              <w:pStyle w:val="Sluttnotetekst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C4706">
              <w:rPr>
                <w:rFonts w:ascii="Arial" w:hAnsi="Arial" w:cs="Arial"/>
                <w:sz w:val="24"/>
                <w:szCs w:val="24"/>
              </w:rPr>
              <w:t>Styrets beretning ble gjennomgått.</w:t>
            </w:r>
          </w:p>
          <w:p w14:paraId="79ED18B3" w14:textId="20667CAA" w:rsidR="004D7749" w:rsidRPr="006C4706" w:rsidRDefault="004D7749" w:rsidP="00AB7DA5">
            <w:pPr>
              <w:pStyle w:val="Sluttnotetekst"/>
              <w:spacing w:line="240" w:lineRule="auto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</w:tr>
      <w:tr w:rsidR="00A97EED" w:rsidRPr="006C4706" w14:paraId="0AC2BC0E" w14:textId="62EA8355" w:rsidTr="00A97EED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3130D1" w14:textId="77777777" w:rsidR="00A97EED" w:rsidRPr="006C4706" w:rsidRDefault="00A97EED" w:rsidP="00A76B3B">
            <w:pPr>
              <w:pStyle w:val="Sluttnotetekst"/>
              <w:spacing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C4706">
              <w:rPr>
                <w:rFonts w:ascii="Arial" w:hAnsi="Arial" w:cs="Arial"/>
                <w:bCs/>
                <w:sz w:val="24"/>
                <w:szCs w:val="24"/>
              </w:rPr>
              <w:t>6/21</w:t>
            </w:r>
          </w:p>
        </w:tc>
        <w:tc>
          <w:tcPr>
            <w:tcW w:w="3969" w:type="dxa"/>
            <w:tcBorders>
              <w:right w:val="nil"/>
            </w:tcBorders>
            <w:tcMar>
              <w:left w:w="68" w:type="dxa"/>
            </w:tcMar>
          </w:tcPr>
          <w:p w14:paraId="122AB086" w14:textId="77777777" w:rsidR="00A97EED" w:rsidRPr="006C4706" w:rsidRDefault="00A97EED" w:rsidP="00A76B3B">
            <w:pPr>
              <w:pStyle w:val="Sluttnotetekst"/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  <w:r w:rsidRPr="006C4706">
              <w:rPr>
                <w:rFonts w:ascii="Arial" w:hAnsi="Arial" w:cs="Arial"/>
                <w:color w:val="201F1E"/>
                <w:sz w:val="24"/>
                <w:szCs w:val="24"/>
              </w:rPr>
              <w:t>Tidsfrister for avklaring rundt gjennomføring av årsmøtet.</w:t>
            </w:r>
          </w:p>
        </w:tc>
        <w:tc>
          <w:tcPr>
            <w:tcW w:w="3969" w:type="dxa"/>
            <w:tcBorders>
              <w:right w:val="nil"/>
            </w:tcBorders>
          </w:tcPr>
          <w:p w14:paraId="37637F06" w14:textId="4D0D7505" w:rsidR="008E375E" w:rsidRPr="006C4706" w:rsidRDefault="00F85093" w:rsidP="00A76B3B">
            <w:pPr>
              <w:pStyle w:val="Sluttnotetekst"/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  <w:r w:rsidRPr="006C4706">
              <w:rPr>
                <w:rFonts w:ascii="Arial" w:hAnsi="Arial" w:cs="Arial"/>
                <w:color w:val="201F1E"/>
                <w:sz w:val="24"/>
                <w:szCs w:val="24"/>
              </w:rPr>
              <w:t xml:space="preserve">Styret </w:t>
            </w:r>
            <w:r w:rsidR="00CF675B" w:rsidRPr="006C4706">
              <w:rPr>
                <w:rFonts w:ascii="Arial" w:hAnsi="Arial" w:cs="Arial"/>
                <w:color w:val="201F1E"/>
                <w:sz w:val="24"/>
                <w:szCs w:val="24"/>
              </w:rPr>
              <w:t xml:space="preserve">vil </w:t>
            </w:r>
            <w:r w:rsidR="00E30775" w:rsidRPr="006C4706">
              <w:rPr>
                <w:rFonts w:ascii="Arial" w:hAnsi="Arial" w:cs="Arial"/>
                <w:color w:val="201F1E"/>
                <w:sz w:val="24"/>
                <w:szCs w:val="24"/>
              </w:rPr>
              <w:t xml:space="preserve">følge </w:t>
            </w:r>
            <w:proofErr w:type="spellStart"/>
            <w:r w:rsidR="00E30775" w:rsidRPr="006C4706">
              <w:rPr>
                <w:rFonts w:ascii="Arial" w:hAnsi="Arial" w:cs="Arial"/>
                <w:color w:val="201F1E"/>
                <w:sz w:val="24"/>
                <w:szCs w:val="24"/>
              </w:rPr>
              <w:t>FHI</w:t>
            </w:r>
            <w:r w:rsidR="00A63316" w:rsidRPr="006C4706">
              <w:rPr>
                <w:rFonts w:ascii="Arial" w:hAnsi="Arial" w:cs="Arial"/>
                <w:color w:val="201F1E"/>
                <w:sz w:val="24"/>
                <w:szCs w:val="24"/>
              </w:rPr>
              <w:t>s</w:t>
            </w:r>
            <w:proofErr w:type="spellEnd"/>
            <w:r w:rsidR="00A63316" w:rsidRPr="006C4706">
              <w:rPr>
                <w:rFonts w:ascii="Arial" w:hAnsi="Arial" w:cs="Arial"/>
                <w:color w:val="201F1E"/>
                <w:sz w:val="24"/>
                <w:szCs w:val="24"/>
              </w:rPr>
              <w:t xml:space="preserve"> retningslinjer og </w:t>
            </w:r>
            <w:r w:rsidR="00EC5274" w:rsidRPr="006C4706">
              <w:rPr>
                <w:rFonts w:ascii="Arial" w:hAnsi="Arial" w:cs="Arial"/>
                <w:color w:val="201F1E"/>
                <w:sz w:val="24"/>
                <w:szCs w:val="24"/>
              </w:rPr>
              <w:t xml:space="preserve">anser det som lite sannsynlig at et fysisk Årsmøte kan gjennomføres som planlagt </w:t>
            </w:r>
            <w:r w:rsidR="00AC72F4" w:rsidRPr="006C4706">
              <w:rPr>
                <w:rFonts w:ascii="Arial" w:hAnsi="Arial" w:cs="Arial"/>
                <w:color w:val="201F1E"/>
                <w:sz w:val="24"/>
                <w:szCs w:val="24"/>
              </w:rPr>
              <w:t xml:space="preserve">i februar. </w:t>
            </w:r>
            <w:r w:rsidR="00B54E2C" w:rsidRPr="006C4706">
              <w:rPr>
                <w:rFonts w:ascii="Arial" w:hAnsi="Arial" w:cs="Arial"/>
                <w:color w:val="201F1E"/>
                <w:sz w:val="24"/>
                <w:szCs w:val="24"/>
              </w:rPr>
              <w:t xml:space="preserve">Alternativene er da enten å avholde et digitalt årsmøte eller </w:t>
            </w:r>
            <w:r w:rsidR="007D465E" w:rsidRPr="006C4706">
              <w:rPr>
                <w:rFonts w:ascii="Arial" w:hAnsi="Arial" w:cs="Arial"/>
                <w:color w:val="201F1E"/>
                <w:sz w:val="24"/>
                <w:szCs w:val="24"/>
              </w:rPr>
              <w:t xml:space="preserve">å utsette møte </w:t>
            </w:r>
            <w:proofErr w:type="spellStart"/>
            <w:r w:rsidR="007D465E" w:rsidRPr="006C4706">
              <w:rPr>
                <w:rFonts w:ascii="Arial" w:hAnsi="Arial" w:cs="Arial"/>
                <w:color w:val="201F1E"/>
                <w:sz w:val="24"/>
                <w:szCs w:val="24"/>
              </w:rPr>
              <w:t>f.eks</w:t>
            </w:r>
            <w:proofErr w:type="spellEnd"/>
            <w:r w:rsidR="007D465E" w:rsidRPr="006C4706">
              <w:rPr>
                <w:rFonts w:ascii="Arial" w:hAnsi="Arial" w:cs="Arial"/>
                <w:color w:val="201F1E"/>
                <w:sz w:val="24"/>
                <w:szCs w:val="24"/>
              </w:rPr>
              <w:t xml:space="preserve"> til august. </w:t>
            </w:r>
            <w:r w:rsidR="00715539" w:rsidRPr="006C4706">
              <w:rPr>
                <w:rFonts w:ascii="Arial" w:hAnsi="Arial" w:cs="Arial"/>
                <w:color w:val="201F1E"/>
                <w:sz w:val="24"/>
                <w:szCs w:val="24"/>
              </w:rPr>
              <w:t xml:space="preserve">En endelig avgjørelse vil bli tatt 16/2 og formidlet til medlemmene. </w:t>
            </w:r>
            <w:r w:rsidR="00B54E2C" w:rsidRPr="006C4706">
              <w:rPr>
                <w:rFonts w:ascii="Arial" w:hAnsi="Arial" w:cs="Arial"/>
                <w:color w:val="201F1E"/>
                <w:sz w:val="24"/>
                <w:szCs w:val="24"/>
              </w:rPr>
              <w:t xml:space="preserve">Styret vil </w:t>
            </w:r>
            <w:r w:rsidR="007D465E" w:rsidRPr="006C4706">
              <w:rPr>
                <w:rFonts w:ascii="Arial" w:hAnsi="Arial" w:cs="Arial"/>
                <w:color w:val="201F1E"/>
                <w:sz w:val="24"/>
                <w:szCs w:val="24"/>
              </w:rPr>
              <w:t xml:space="preserve">likevel </w:t>
            </w:r>
            <w:r w:rsidR="0015338E" w:rsidRPr="006C4706">
              <w:rPr>
                <w:rFonts w:ascii="Arial" w:hAnsi="Arial" w:cs="Arial"/>
                <w:color w:val="201F1E"/>
                <w:sz w:val="24"/>
                <w:szCs w:val="24"/>
              </w:rPr>
              <w:t xml:space="preserve">gjøre forberedelser </w:t>
            </w:r>
            <w:r w:rsidR="00D64DE8" w:rsidRPr="006C4706">
              <w:rPr>
                <w:rFonts w:ascii="Arial" w:hAnsi="Arial" w:cs="Arial"/>
                <w:color w:val="201F1E"/>
                <w:sz w:val="24"/>
                <w:szCs w:val="24"/>
              </w:rPr>
              <w:t xml:space="preserve">som normalt. Årsmøtepapirer vil bli sendt ut </w:t>
            </w:r>
            <w:r w:rsidR="008E375E" w:rsidRPr="006C4706">
              <w:rPr>
                <w:rFonts w:ascii="Arial" w:hAnsi="Arial" w:cs="Arial"/>
                <w:color w:val="201F1E"/>
                <w:sz w:val="24"/>
                <w:szCs w:val="24"/>
              </w:rPr>
              <w:t xml:space="preserve">9/2. </w:t>
            </w:r>
          </w:p>
          <w:p w14:paraId="2A76FF1F" w14:textId="77777777" w:rsidR="008E375E" w:rsidRPr="006C4706" w:rsidRDefault="008E375E" w:rsidP="00A76B3B">
            <w:pPr>
              <w:pStyle w:val="Sluttnotetekst"/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</w:p>
          <w:p w14:paraId="59BD453F" w14:textId="66452846" w:rsidR="00A97EED" w:rsidRPr="006C4706" w:rsidRDefault="00A97EED" w:rsidP="008210BF">
            <w:pPr>
              <w:pStyle w:val="Sluttnotetekst"/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</w:p>
        </w:tc>
      </w:tr>
      <w:tr w:rsidR="00A97EED" w:rsidRPr="006C4706" w14:paraId="00525F01" w14:textId="3CD93FDD" w:rsidTr="00A97EED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BB5217A" w14:textId="49EDFF4C" w:rsidR="00A97EED" w:rsidRPr="006C4706" w:rsidRDefault="00A97EED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C4706">
              <w:rPr>
                <w:rFonts w:ascii="Arial" w:hAnsi="Arial" w:cs="Arial"/>
                <w:bCs/>
                <w:sz w:val="24"/>
                <w:szCs w:val="24"/>
              </w:rPr>
              <w:lastRenderedPageBreak/>
              <w:t>7/21</w:t>
            </w:r>
          </w:p>
        </w:tc>
        <w:tc>
          <w:tcPr>
            <w:tcW w:w="3969" w:type="dxa"/>
            <w:tcBorders>
              <w:right w:val="nil"/>
            </w:tcBorders>
            <w:tcMar>
              <w:left w:w="68" w:type="dxa"/>
            </w:tcMar>
          </w:tcPr>
          <w:p w14:paraId="1ED22E99" w14:textId="77777777" w:rsidR="00A97EED" w:rsidRPr="006C4706" w:rsidRDefault="00A97EED" w:rsidP="00A76B3B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Eventuelt</w:t>
            </w:r>
          </w:p>
        </w:tc>
        <w:tc>
          <w:tcPr>
            <w:tcW w:w="3969" w:type="dxa"/>
            <w:tcBorders>
              <w:right w:val="nil"/>
            </w:tcBorders>
          </w:tcPr>
          <w:p w14:paraId="7573D3EE" w14:textId="1E88AF9F" w:rsidR="00267631" w:rsidRPr="006C4706" w:rsidRDefault="00312487" w:rsidP="00A76B3B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H</w:t>
            </w:r>
            <w:r w:rsidR="00CD1C51"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jertestarter</w:t>
            </w:r>
            <w:r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ne</w:t>
            </w:r>
            <w:r w:rsidR="00CD1C51"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</w:t>
            </w:r>
            <w:r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er i dårlig stand/ødelagt</w:t>
            </w:r>
            <w:r w:rsidR="004F72FD"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, </w:t>
            </w:r>
            <w:r w:rsidR="00CD1FD6"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og det er viktig å kunne stole på at disse er i stand og virker</w:t>
            </w:r>
            <w:r w:rsidR="00CE20EF"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som de skal. V</w:t>
            </w:r>
            <w:r w:rsidR="004F72FD"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i har fått tilbud om å kjøpe</w:t>
            </w:r>
            <w:r w:rsidR="00CD1C51"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fra Sandnes </w:t>
            </w:r>
            <w:r w:rsidR="004F72FD"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Røde Kors </w:t>
            </w:r>
            <w:r w:rsidR="00CD1C51"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for </w:t>
            </w:r>
            <w:r w:rsidR="004F72FD"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en </w:t>
            </w:r>
            <w:r w:rsidR="00CD1C51"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god pris (15</w:t>
            </w:r>
            <w:r w:rsidR="004F72FD"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 000 for nesten nye </w:t>
            </w:r>
            <w:r w:rsidR="00102427"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hjertestartere som egentlig har en pris på</w:t>
            </w:r>
            <w:r w:rsidR="00CD1C51"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20-30</w:t>
            </w:r>
            <w:r w:rsidR="00102427"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000</w:t>
            </w:r>
            <w:r w:rsidR="00CD1C51"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)</w:t>
            </w:r>
            <w:r w:rsidR="00CE20EF" w:rsidRPr="006C470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.</w:t>
            </w:r>
          </w:p>
        </w:tc>
      </w:tr>
      <w:tr w:rsidR="00A97EED" w:rsidRPr="006C4706" w14:paraId="16B85F1A" w14:textId="03692F94" w:rsidTr="00A97EED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3135E69" w14:textId="77777777" w:rsidR="00A97EED" w:rsidRPr="006C4706" w:rsidRDefault="00A97EED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C4706">
              <w:rPr>
                <w:rFonts w:ascii="Arial" w:hAnsi="Arial" w:cs="Arial"/>
                <w:bCs/>
                <w:sz w:val="24"/>
                <w:szCs w:val="24"/>
              </w:rPr>
              <w:t>Internt</w:t>
            </w:r>
          </w:p>
        </w:tc>
        <w:tc>
          <w:tcPr>
            <w:tcW w:w="3969" w:type="dxa"/>
            <w:tcBorders>
              <w:right w:val="nil"/>
            </w:tcBorders>
            <w:tcMar>
              <w:left w:w="68" w:type="dxa"/>
            </w:tcMar>
          </w:tcPr>
          <w:p w14:paraId="7EC2EAD8" w14:textId="77777777" w:rsidR="00A97EED" w:rsidRPr="006C4706" w:rsidRDefault="00A97EED" w:rsidP="00A76B3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nil"/>
            </w:tcBorders>
          </w:tcPr>
          <w:p w14:paraId="7553040C" w14:textId="4685224E" w:rsidR="00AC376D" w:rsidRPr="006C4706" w:rsidRDefault="00AC376D" w:rsidP="00E00668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2A764C6" w14:textId="77777777" w:rsidR="004B1121" w:rsidRPr="006C4706" w:rsidRDefault="004B1121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</w:p>
    <w:p w14:paraId="4AD1F5F1" w14:textId="77777777" w:rsidR="00F11708" w:rsidRPr="006C4706" w:rsidRDefault="00F11708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73D4FB9C" w14:textId="77777777" w:rsidR="005717C0" w:rsidRPr="006C4706" w:rsidRDefault="005717C0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4CC58070" w14:textId="77777777" w:rsidR="00434513" w:rsidRPr="006C4706" w:rsidRDefault="00434513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  <w:r w:rsidRPr="006C4706">
        <w:rPr>
          <w:rFonts w:ascii="Arial" w:hAnsi="Arial" w:cs="Arial"/>
          <w:bCs/>
          <w:sz w:val="24"/>
          <w:szCs w:val="24"/>
        </w:rPr>
        <w:t xml:space="preserve"> </w:t>
      </w:r>
    </w:p>
    <w:sectPr w:rsidR="00434513" w:rsidRPr="006C4706" w:rsidSect="00F14CE8">
      <w:headerReference w:type="default" r:id="rId12"/>
      <w:footerReference w:type="default" r:id="rId13"/>
      <w:headerReference w:type="first" r:id="rId14"/>
      <w:type w:val="continuous"/>
      <w:pgSz w:w="11906" w:h="16838" w:code="9"/>
      <w:pgMar w:top="907" w:right="1247" w:bottom="1985" w:left="158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9B3507" w14:textId="77777777" w:rsidR="00480FE8" w:rsidRDefault="00480FE8">
      <w:pPr>
        <w:spacing w:line="240" w:lineRule="auto"/>
      </w:pPr>
      <w:r>
        <w:separator/>
      </w:r>
    </w:p>
  </w:endnote>
  <w:endnote w:type="continuationSeparator" w:id="0">
    <w:p w14:paraId="4446CC67" w14:textId="77777777" w:rsidR="00480FE8" w:rsidRDefault="00480F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226AB" w14:textId="77777777" w:rsidR="003222F8" w:rsidRDefault="003222F8">
    <w:pPr>
      <w:pStyle w:val="Bunntekst"/>
      <w:spacing w:before="100" w:beforeAutospacing="1" w:after="100" w:afterAutospacing="1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>/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1EA52" w14:textId="77777777" w:rsidR="00480FE8" w:rsidRDefault="00480FE8">
      <w:pPr>
        <w:spacing w:line="240" w:lineRule="auto"/>
      </w:pPr>
      <w:r>
        <w:separator/>
      </w:r>
    </w:p>
  </w:footnote>
  <w:footnote w:type="continuationSeparator" w:id="0">
    <w:p w14:paraId="75C2878E" w14:textId="77777777" w:rsidR="00480FE8" w:rsidRDefault="00480F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282B48" w14:textId="77777777" w:rsidR="003222F8" w:rsidRDefault="003222F8">
    <w:pPr>
      <w:pStyle w:val="Topptekst"/>
      <w:spacing w:after="0"/>
    </w:pPr>
  </w:p>
  <w:p w14:paraId="71112CAA" w14:textId="77777777" w:rsidR="003222F8" w:rsidRDefault="003222F8">
    <w:pPr>
      <w:pStyle w:val="Topptekst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85E611" w14:textId="77777777" w:rsidR="003222F8" w:rsidRDefault="003222F8">
    <w:pPr>
      <w:pStyle w:val="Topptekst"/>
      <w:spacing w:after="0"/>
      <w:rPr>
        <w:caps/>
        <w:noProof/>
      </w:rPr>
    </w:pPr>
    <w:r>
      <w:rPr>
        <w:caps/>
        <w:noProof/>
      </w:rPr>
      <w:t xml:space="preserve"> </w:t>
    </w:r>
  </w:p>
  <w:p w14:paraId="38D81CB4" w14:textId="77777777" w:rsidR="003222F8" w:rsidRDefault="003222F8">
    <w:pPr>
      <w:pStyle w:val="Topptekst"/>
      <w:spacing w:after="0"/>
      <w:rPr>
        <w:rFonts w:ascii="Arial" w:hAnsi="Arial" w:cs="Arial"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FF645A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3B73309"/>
    <w:multiLevelType w:val="hybridMultilevel"/>
    <w:tmpl w:val="27C88A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E591A"/>
    <w:multiLevelType w:val="hybridMultilevel"/>
    <w:tmpl w:val="BAA4D1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D7FA7"/>
    <w:multiLevelType w:val="hybridMultilevel"/>
    <w:tmpl w:val="B3B6DC72"/>
    <w:lvl w:ilvl="0" w:tplc="48A2F4EC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2E6C85"/>
    <w:multiLevelType w:val="hybridMultilevel"/>
    <w:tmpl w:val="E904D46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B11995"/>
    <w:multiLevelType w:val="hybridMultilevel"/>
    <w:tmpl w:val="4036BC64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F22212"/>
    <w:multiLevelType w:val="hybridMultilevel"/>
    <w:tmpl w:val="AB7099A8"/>
    <w:lvl w:ilvl="0" w:tplc="3FF88E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93323"/>
    <w:multiLevelType w:val="hybridMultilevel"/>
    <w:tmpl w:val="04E896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B3EF7"/>
    <w:multiLevelType w:val="hybridMultilevel"/>
    <w:tmpl w:val="8DE2C2E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D466A9"/>
    <w:multiLevelType w:val="hybridMultilevel"/>
    <w:tmpl w:val="9E56D5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56186"/>
    <w:multiLevelType w:val="hybridMultilevel"/>
    <w:tmpl w:val="84AAF0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A55BA"/>
    <w:multiLevelType w:val="multilevel"/>
    <w:tmpl w:val="1DEA0F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297DAE"/>
    <w:multiLevelType w:val="hybridMultilevel"/>
    <w:tmpl w:val="BE30E99A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25B0850"/>
    <w:multiLevelType w:val="multilevel"/>
    <w:tmpl w:val="1D2EB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3E2C96"/>
    <w:multiLevelType w:val="hybridMultilevel"/>
    <w:tmpl w:val="F40863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D3557"/>
    <w:multiLevelType w:val="hybridMultilevel"/>
    <w:tmpl w:val="ECF066E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C31409"/>
    <w:multiLevelType w:val="hybridMultilevel"/>
    <w:tmpl w:val="B096E312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BC826FE"/>
    <w:multiLevelType w:val="multilevel"/>
    <w:tmpl w:val="54C8E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11771D"/>
    <w:multiLevelType w:val="hybridMultilevel"/>
    <w:tmpl w:val="6E6223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C1F6E"/>
    <w:multiLevelType w:val="hybridMultilevel"/>
    <w:tmpl w:val="F66E7ED0"/>
    <w:lvl w:ilvl="0" w:tplc="3FF88E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026357"/>
    <w:multiLevelType w:val="hybridMultilevel"/>
    <w:tmpl w:val="934C6E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B23EF0"/>
    <w:multiLevelType w:val="hybridMultilevel"/>
    <w:tmpl w:val="EE62CF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A177C4"/>
    <w:multiLevelType w:val="hybridMultilevel"/>
    <w:tmpl w:val="6F101A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1000C4"/>
    <w:multiLevelType w:val="multilevel"/>
    <w:tmpl w:val="1236E6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3E4FAC"/>
    <w:multiLevelType w:val="hybridMultilevel"/>
    <w:tmpl w:val="D2D8237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4660D9"/>
    <w:multiLevelType w:val="hybridMultilevel"/>
    <w:tmpl w:val="477251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5208D9"/>
    <w:multiLevelType w:val="hybridMultilevel"/>
    <w:tmpl w:val="1E888C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850781"/>
    <w:multiLevelType w:val="hybridMultilevel"/>
    <w:tmpl w:val="CFC42AB6"/>
    <w:lvl w:ilvl="0" w:tplc="CDDCED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AE5487"/>
    <w:multiLevelType w:val="hybridMultilevel"/>
    <w:tmpl w:val="5A9C7CC0"/>
    <w:lvl w:ilvl="0" w:tplc="041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5D9620B6"/>
    <w:multiLevelType w:val="hybridMultilevel"/>
    <w:tmpl w:val="3D703BDA"/>
    <w:lvl w:ilvl="0" w:tplc="8A9C01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798"/>
    <w:multiLevelType w:val="hybridMultilevel"/>
    <w:tmpl w:val="26141598"/>
    <w:lvl w:ilvl="0" w:tplc="EFEE16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7B2001"/>
    <w:multiLevelType w:val="hybridMultilevel"/>
    <w:tmpl w:val="856639B4"/>
    <w:lvl w:ilvl="0" w:tplc="2396769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DB3E54"/>
    <w:multiLevelType w:val="hybridMultilevel"/>
    <w:tmpl w:val="8BC446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7517DC"/>
    <w:multiLevelType w:val="singleLevel"/>
    <w:tmpl w:val="0409000B"/>
    <w:lvl w:ilvl="0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4" w15:restartNumberingAfterBreak="0">
    <w:nsid w:val="769D3BDE"/>
    <w:multiLevelType w:val="hybridMultilevel"/>
    <w:tmpl w:val="0D6EA192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C896478"/>
    <w:multiLevelType w:val="hybridMultilevel"/>
    <w:tmpl w:val="2D546DFC"/>
    <w:lvl w:ilvl="0" w:tplc="24D6B0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3"/>
  </w:num>
  <w:num w:numId="3">
    <w:abstractNumId w:val="15"/>
  </w:num>
  <w:num w:numId="4">
    <w:abstractNumId w:val="8"/>
  </w:num>
  <w:num w:numId="5">
    <w:abstractNumId w:val="24"/>
  </w:num>
  <w:num w:numId="6">
    <w:abstractNumId w:val="12"/>
  </w:num>
  <w:num w:numId="7">
    <w:abstractNumId w:val="16"/>
  </w:num>
  <w:num w:numId="8">
    <w:abstractNumId w:val="34"/>
  </w:num>
  <w:num w:numId="9">
    <w:abstractNumId w:val="4"/>
  </w:num>
  <w:num w:numId="10">
    <w:abstractNumId w:val="5"/>
  </w:num>
  <w:num w:numId="11">
    <w:abstractNumId w:val="31"/>
  </w:num>
  <w:num w:numId="12">
    <w:abstractNumId w:val="32"/>
  </w:num>
  <w:num w:numId="13">
    <w:abstractNumId w:val="10"/>
  </w:num>
  <w:num w:numId="14">
    <w:abstractNumId w:val="2"/>
  </w:num>
  <w:num w:numId="15">
    <w:abstractNumId w:val="25"/>
  </w:num>
  <w:num w:numId="16">
    <w:abstractNumId w:val="29"/>
  </w:num>
  <w:num w:numId="17">
    <w:abstractNumId w:val="28"/>
  </w:num>
  <w:num w:numId="18">
    <w:abstractNumId w:val="20"/>
  </w:num>
  <w:num w:numId="19">
    <w:abstractNumId w:val="22"/>
  </w:num>
  <w:num w:numId="20">
    <w:abstractNumId w:val="7"/>
  </w:num>
  <w:num w:numId="21">
    <w:abstractNumId w:val="9"/>
  </w:num>
  <w:num w:numId="22">
    <w:abstractNumId w:val="1"/>
  </w:num>
  <w:num w:numId="23">
    <w:abstractNumId w:val="26"/>
  </w:num>
  <w:num w:numId="24">
    <w:abstractNumId w:val="21"/>
  </w:num>
  <w:num w:numId="25">
    <w:abstractNumId w:val="18"/>
  </w:num>
  <w:num w:numId="26">
    <w:abstractNumId w:val="14"/>
  </w:num>
  <w:num w:numId="27">
    <w:abstractNumId w:val="3"/>
  </w:num>
  <w:num w:numId="28">
    <w:abstractNumId w:val="17"/>
  </w:num>
  <w:num w:numId="29">
    <w:abstractNumId w:val="11"/>
  </w:num>
  <w:num w:numId="30">
    <w:abstractNumId w:val="23"/>
  </w:num>
  <w:num w:numId="31">
    <w:abstractNumId w:val="30"/>
  </w:num>
  <w:num w:numId="32">
    <w:abstractNumId w:val="13"/>
  </w:num>
  <w:num w:numId="33">
    <w:abstractNumId w:val="35"/>
  </w:num>
  <w:num w:numId="34">
    <w:abstractNumId w:val="27"/>
  </w:num>
  <w:num w:numId="35">
    <w:abstractNumId w:val="19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14A"/>
    <w:rsid w:val="00002DF2"/>
    <w:rsid w:val="00012397"/>
    <w:rsid w:val="00013064"/>
    <w:rsid w:val="00014120"/>
    <w:rsid w:val="0002036D"/>
    <w:rsid w:val="00020F3C"/>
    <w:rsid w:val="00026CFC"/>
    <w:rsid w:val="00030591"/>
    <w:rsid w:val="00043B0F"/>
    <w:rsid w:val="0004426F"/>
    <w:rsid w:val="00052AF2"/>
    <w:rsid w:val="000552F7"/>
    <w:rsid w:val="00060BDD"/>
    <w:rsid w:val="00065CED"/>
    <w:rsid w:val="0007342B"/>
    <w:rsid w:val="000804A5"/>
    <w:rsid w:val="00086B4F"/>
    <w:rsid w:val="00093332"/>
    <w:rsid w:val="00096255"/>
    <w:rsid w:val="000A2CC4"/>
    <w:rsid w:val="000B330B"/>
    <w:rsid w:val="000B4D02"/>
    <w:rsid w:val="000B56E0"/>
    <w:rsid w:val="000D1A39"/>
    <w:rsid w:val="000D2BDE"/>
    <w:rsid w:val="000D6B80"/>
    <w:rsid w:val="000F21E6"/>
    <w:rsid w:val="000F63F8"/>
    <w:rsid w:val="00102427"/>
    <w:rsid w:val="00106EBE"/>
    <w:rsid w:val="001170D3"/>
    <w:rsid w:val="00134964"/>
    <w:rsid w:val="00145BD5"/>
    <w:rsid w:val="00145EBB"/>
    <w:rsid w:val="001465FE"/>
    <w:rsid w:val="001520D3"/>
    <w:rsid w:val="0015338E"/>
    <w:rsid w:val="00153944"/>
    <w:rsid w:val="001551FB"/>
    <w:rsid w:val="00156D97"/>
    <w:rsid w:val="001755D8"/>
    <w:rsid w:val="00176223"/>
    <w:rsid w:val="00180C56"/>
    <w:rsid w:val="00186728"/>
    <w:rsid w:val="001A196F"/>
    <w:rsid w:val="001A1E14"/>
    <w:rsid w:val="001B1DFE"/>
    <w:rsid w:val="001B2F25"/>
    <w:rsid w:val="001B7771"/>
    <w:rsid w:val="001C7623"/>
    <w:rsid w:val="001D30D1"/>
    <w:rsid w:val="001E1685"/>
    <w:rsid w:val="001E1A4D"/>
    <w:rsid w:val="001E21AF"/>
    <w:rsid w:val="0020059D"/>
    <w:rsid w:val="00207A2D"/>
    <w:rsid w:val="00222670"/>
    <w:rsid w:val="00250DC8"/>
    <w:rsid w:val="00261AB9"/>
    <w:rsid w:val="002621CE"/>
    <w:rsid w:val="0026437C"/>
    <w:rsid w:val="00264723"/>
    <w:rsid w:val="00267631"/>
    <w:rsid w:val="0027338F"/>
    <w:rsid w:val="00274D82"/>
    <w:rsid w:val="00276C96"/>
    <w:rsid w:val="0027755D"/>
    <w:rsid w:val="0028331D"/>
    <w:rsid w:val="00287E7D"/>
    <w:rsid w:val="002A0154"/>
    <w:rsid w:val="002A55EC"/>
    <w:rsid w:val="002A7E4C"/>
    <w:rsid w:val="002B307A"/>
    <w:rsid w:val="002B401A"/>
    <w:rsid w:val="002C1D2B"/>
    <w:rsid w:val="002C4F23"/>
    <w:rsid w:val="002D42E8"/>
    <w:rsid w:val="002D7F7A"/>
    <w:rsid w:val="002E7009"/>
    <w:rsid w:val="002F1566"/>
    <w:rsid w:val="002F399B"/>
    <w:rsid w:val="002F39CE"/>
    <w:rsid w:val="002F4F4D"/>
    <w:rsid w:val="0030157F"/>
    <w:rsid w:val="003072E7"/>
    <w:rsid w:val="00310670"/>
    <w:rsid w:val="00310728"/>
    <w:rsid w:val="00310982"/>
    <w:rsid w:val="00312487"/>
    <w:rsid w:val="003222F8"/>
    <w:rsid w:val="00324183"/>
    <w:rsid w:val="00325ADC"/>
    <w:rsid w:val="00333953"/>
    <w:rsid w:val="00336A6E"/>
    <w:rsid w:val="0033712A"/>
    <w:rsid w:val="00337675"/>
    <w:rsid w:val="00345228"/>
    <w:rsid w:val="00365167"/>
    <w:rsid w:val="00380571"/>
    <w:rsid w:val="00385713"/>
    <w:rsid w:val="00393D36"/>
    <w:rsid w:val="003966FD"/>
    <w:rsid w:val="003A19B4"/>
    <w:rsid w:val="003A42EA"/>
    <w:rsid w:val="003A7FD1"/>
    <w:rsid w:val="003B014B"/>
    <w:rsid w:val="003B292C"/>
    <w:rsid w:val="003B6E3C"/>
    <w:rsid w:val="003C05F0"/>
    <w:rsid w:val="003C485D"/>
    <w:rsid w:val="003D2E59"/>
    <w:rsid w:val="003E798E"/>
    <w:rsid w:val="00405871"/>
    <w:rsid w:val="004163D9"/>
    <w:rsid w:val="00422B71"/>
    <w:rsid w:val="00423E84"/>
    <w:rsid w:val="00425AB4"/>
    <w:rsid w:val="0043282A"/>
    <w:rsid w:val="004342C8"/>
    <w:rsid w:val="00434513"/>
    <w:rsid w:val="004345FB"/>
    <w:rsid w:val="00434667"/>
    <w:rsid w:val="00435C19"/>
    <w:rsid w:val="004445E9"/>
    <w:rsid w:val="004520F6"/>
    <w:rsid w:val="0045378D"/>
    <w:rsid w:val="00454B76"/>
    <w:rsid w:val="00463541"/>
    <w:rsid w:val="004668F6"/>
    <w:rsid w:val="00474329"/>
    <w:rsid w:val="00480FE8"/>
    <w:rsid w:val="00487C73"/>
    <w:rsid w:val="00492037"/>
    <w:rsid w:val="00496550"/>
    <w:rsid w:val="00496FAD"/>
    <w:rsid w:val="004A05A1"/>
    <w:rsid w:val="004A2EE1"/>
    <w:rsid w:val="004B1121"/>
    <w:rsid w:val="004B60F2"/>
    <w:rsid w:val="004C50C4"/>
    <w:rsid w:val="004D3376"/>
    <w:rsid w:val="004D7749"/>
    <w:rsid w:val="004E0D9E"/>
    <w:rsid w:val="004E37C4"/>
    <w:rsid w:val="004E597E"/>
    <w:rsid w:val="004F72FD"/>
    <w:rsid w:val="00502088"/>
    <w:rsid w:val="00502999"/>
    <w:rsid w:val="00524BFA"/>
    <w:rsid w:val="0053184F"/>
    <w:rsid w:val="00540839"/>
    <w:rsid w:val="00556B09"/>
    <w:rsid w:val="005717C0"/>
    <w:rsid w:val="0057358E"/>
    <w:rsid w:val="0057778F"/>
    <w:rsid w:val="0058392B"/>
    <w:rsid w:val="00584995"/>
    <w:rsid w:val="00585BD4"/>
    <w:rsid w:val="00586B99"/>
    <w:rsid w:val="0059586C"/>
    <w:rsid w:val="00595C67"/>
    <w:rsid w:val="005A0DD7"/>
    <w:rsid w:val="005B03E7"/>
    <w:rsid w:val="005E43C4"/>
    <w:rsid w:val="00600C91"/>
    <w:rsid w:val="00604A61"/>
    <w:rsid w:val="0061086C"/>
    <w:rsid w:val="0062565D"/>
    <w:rsid w:val="00627FC2"/>
    <w:rsid w:val="0065049F"/>
    <w:rsid w:val="00651B9C"/>
    <w:rsid w:val="00654610"/>
    <w:rsid w:val="0066117F"/>
    <w:rsid w:val="00661448"/>
    <w:rsid w:val="0066201E"/>
    <w:rsid w:val="006726CF"/>
    <w:rsid w:val="00677046"/>
    <w:rsid w:val="00694149"/>
    <w:rsid w:val="006A0D05"/>
    <w:rsid w:val="006A651F"/>
    <w:rsid w:val="006B1609"/>
    <w:rsid w:val="006B2F05"/>
    <w:rsid w:val="006B704E"/>
    <w:rsid w:val="006C4706"/>
    <w:rsid w:val="006C614A"/>
    <w:rsid w:val="006E24D2"/>
    <w:rsid w:val="006E3216"/>
    <w:rsid w:val="006F03FC"/>
    <w:rsid w:val="006F1FD6"/>
    <w:rsid w:val="006F375C"/>
    <w:rsid w:val="00700C90"/>
    <w:rsid w:val="00705C9F"/>
    <w:rsid w:val="007061E0"/>
    <w:rsid w:val="00712DC3"/>
    <w:rsid w:val="00715539"/>
    <w:rsid w:val="007160D7"/>
    <w:rsid w:val="0072090F"/>
    <w:rsid w:val="00722C69"/>
    <w:rsid w:val="00741386"/>
    <w:rsid w:val="007426C1"/>
    <w:rsid w:val="00742BC8"/>
    <w:rsid w:val="00763560"/>
    <w:rsid w:val="007715D1"/>
    <w:rsid w:val="00783CFE"/>
    <w:rsid w:val="007877A2"/>
    <w:rsid w:val="007930C5"/>
    <w:rsid w:val="007A3234"/>
    <w:rsid w:val="007A3496"/>
    <w:rsid w:val="007B3A06"/>
    <w:rsid w:val="007B5FA2"/>
    <w:rsid w:val="007B7B30"/>
    <w:rsid w:val="007D27D3"/>
    <w:rsid w:val="007D465E"/>
    <w:rsid w:val="007F5E89"/>
    <w:rsid w:val="00803AB1"/>
    <w:rsid w:val="00817422"/>
    <w:rsid w:val="008210BF"/>
    <w:rsid w:val="00824EEA"/>
    <w:rsid w:val="00832911"/>
    <w:rsid w:val="00846A06"/>
    <w:rsid w:val="0085575E"/>
    <w:rsid w:val="008558AD"/>
    <w:rsid w:val="00865DF8"/>
    <w:rsid w:val="0088308F"/>
    <w:rsid w:val="00895395"/>
    <w:rsid w:val="0089611B"/>
    <w:rsid w:val="008B6D9D"/>
    <w:rsid w:val="008C3F8A"/>
    <w:rsid w:val="008D066B"/>
    <w:rsid w:val="008D2842"/>
    <w:rsid w:val="008D3717"/>
    <w:rsid w:val="008E2FDA"/>
    <w:rsid w:val="008E375E"/>
    <w:rsid w:val="008F68C3"/>
    <w:rsid w:val="00905C1F"/>
    <w:rsid w:val="00920E18"/>
    <w:rsid w:val="00922897"/>
    <w:rsid w:val="0093079C"/>
    <w:rsid w:val="0093222A"/>
    <w:rsid w:val="00933D5F"/>
    <w:rsid w:val="00944549"/>
    <w:rsid w:val="00945336"/>
    <w:rsid w:val="00951915"/>
    <w:rsid w:val="00962561"/>
    <w:rsid w:val="00963F9C"/>
    <w:rsid w:val="00974F43"/>
    <w:rsid w:val="00987A31"/>
    <w:rsid w:val="0099013E"/>
    <w:rsid w:val="00994036"/>
    <w:rsid w:val="009A4F5F"/>
    <w:rsid w:val="009B0187"/>
    <w:rsid w:val="009C2980"/>
    <w:rsid w:val="009C4861"/>
    <w:rsid w:val="009C4F4D"/>
    <w:rsid w:val="009C515E"/>
    <w:rsid w:val="009C7F9E"/>
    <w:rsid w:val="009E31A0"/>
    <w:rsid w:val="009E4B0E"/>
    <w:rsid w:val="009E70DF"/>
    <w:rsid w:val="009F4B03"/>
    <w:rsid w:val="00A006B2"/>
    <w:rsid w:val="00A0086D"/>
    <w:rsid w:val="00A03E95"/>
    <w:rsid w:val="00A12817"/>
    <w:rsid w:val="00A21C72"/>
    <w:rsid w:val="00A2204B"/>
    <w:rsid w:val="00A3543D"/>
    <w:rsid w:val="00A54488"/>
    <w:rsid w:val="00A55934"/>
    <w:rsid w:val="00A63316"/>
    <w:rsid w:val="00A653C7"/>
    <w:rsid w:val="00A71F1B"/>
    <w:rsid w:val="00A76B3B"/>
    <w:rsid w:val="00A76DB0"/>
    <w:rsid w:val="00A82397"/>
    <w:rsid w:val="00A977AD"/>
    <w:rsid w:val="00A97B4C"/>
    <w:rsid w:val="00A97EED"/>
    <w:rsid w:val="00AA6B41"/>
    <w:rsid w:val="00AB0ED2"/>
    <w:rsid w:val="00AB7DA5"/>
    <w:rsid w:val="00AC376D"/>
    <w:rsid w:val="00AC72F4"/>
    <w:rsid w:val="00AE043E"/>
    <w:rsid w:val="00AE2318"/>
    <w:rsid w:val="00B03DF9"/>
    <w:rsid w:val="00B1391F"/>
    <w:rsid w:val="00B13A32"/>
    <w:rsid w:val="00B1598A"/>
    <w:rsid w:val="00B2080F"/>
    <w:rsid w:val="00B21D0C"/>
    <w:rsid w:val="00B237D5"/>
    <w:rsid w:val="00B242B0"/>
    <w:rsid w:val="00B34756"/>
    <w:rsid w:val="00B375FF"/>
    <w:rsid w:val="00B417A2"/>
    <w:rsid w:val="00B53048"/>
    <w:rsid w:val="00B54E2C"/>
    <w:rsid w:val="00B728D3"/>
    <w:rsid w:val="00B764DF"/>
    <w:rsid w:val="00B80395"/>
    <w:rsid w:val="00B814F9"/>
    <w:rsid w:val="00B9205E"/>
    <w:rsid w:val="00B941E5"/>
    <w:rsid w:val="00BB0B72"/>
    <w:rsid w:val="00BB2EE9"/>
    <w:rsid w:val="00BC061E"/>
    <w:rsid w:val="00BD03D8"/>
    <w:rsid w:val="00BE2F53"/>
    <w:rsid w:val="00BE7180"/>
    <w:rsid w:val="00BE7AFA"/>
    <w:rsid w:val="00BF24BC"/>
    <w:rsid w:val="00BF3903"/>
    <w:rsid w:val="00BF3AF5"/>
    <w:rsid w:val="00C05EA1"/>
    <w:rsid w:val="00C12588"/>
    <w:rsid w:val="00C12F11"/>
    <w:rsid w:val="00C14A50"/>
    <w:rsid w:val="00C15A19"/>
    <w:rsid w:val="00C43022"/>
    <w:rsid w:val="00C43E45"/>
    <w:rsid w:val="00C502FB"/>
    <w:rsid w:val="00C54B67"/>
    <w:rsid w:val="00C60FC5"/>
    <w:rsid w:val="00C6188B"/>
    <w:rsid w:val="00C738A4"/>
    <w:rsid w:val="00C74E76"/>
    <w:rsid w:val="00C907AE"/>
    <w:rsid w:val="00C96D22"/>
    <w:rsid w:val="00CA3987"/>
    <w:rsid w:val="00CA5713"/>
    <w:rsid w:val="00CB0C95"/>
    <w:rsid w:val="00CC51A0"/>
    <w:rsid w:val="00CD1C51"/>
    <w:rsid w:val="00CD1FD6"/>
    <w:rsid w:val="00CD3649"/>
    <w:rsid w:val="00CD5FF0"/>
    <w:rsid w:val="00CD735A"/>
    <w:rsid w:val="00CE20EF"/>
    <w:rsid w:val="00CE467D"/>
    <w:rsid w:val="00CE69FD"/>
    <w:rsid w:val="00CF3061"/>
    <w:rsid w:val="00CF675B"/>
    <w:rsid w:val="00D111D9"/>
    <w:rsid w:val="00D11CA6"/>
    <w:rsid w:val="00D121D5"/>
    <w:rsid w:val="00D34B7D"/>
    <w:rsid w:val="00D34C18"/>
    <w:rsid w:val="00D37573"/>
    <w:rsid w:val="00D37DA6"/>
    <w:rsid w:val="00D447FD"/>
    <w:rsid w:val="00D4486C"/>
    <w:rsid w:val="00D514BA"/>
    <w:rsid w:val="00D552CC"/>
    <w:rsid w:val="00D57294"/>
    <w:rsid w:val="00D630D1"/>
    <w:rsid w:val="00D64DE8"/>
    <w:rsid w:val="00D81A17"/>
    <w:rsid w:val="00D827A2"/>
    <w:rsid w:val="00D855FC"/>
    <w:rsid w:val="00D92EFD"/>
    <w:rsid w:val="00D951DE"/>
    <w:rsid w:val="00D95ED5"/>
    <w:rsid w:val="00DA385F"/>
    <w:rsid w:val="00DD1171"/>
    <w:rsid w:val="00DD2429"/>
    <w:rsid w:val="00DE2327"/>
    <w:rsid w:val="00DE5D95"/>
    <w:rsid w:val="00DE5DCF"/>
    <w:rsid w:val="00DE7E5A"/>
    <w:rsid w:val="00E00668"/>
    <w:rsid w:val="00E0128D"/>
    <w:rsid w:val="00E01863"/>
    <w:rsid w:val="00E020EE"/>
    <w:rsid w:val="00E10052"/>
    <w:rsid w:val="00E1051E"/>
    <w:rsid w:val="00E1649E"/>
    <w:rsid w:val="00E22143"/>
    <w:rsid w:val="00E259E0"/>
    <w:rsid w:val="00E30775"/>
    <w:rsid w:val="00E40367"/>
    <w:rsid w:val="00E40F45"/>
    <w:rsid w:val="00E44D33"/>
    <w:rsid w:val="00E46D6C"/>
    <w:rsid w:val="00E5232C"/>
    <w:rsid w:val="00E523B1"/>
    <w:rsid w:val="00E54BE9"/>
    <w:rsid w:val="00E57012"/>
    <w:rsid w:val="00E57C1C"/>
    <w:rsid w:val="00E7430E"/>
    <w:rsid w:val="00E806D3"/>
    <w:rsid w:val="00E80C23"/>
    <w:rsid w:val="00E8378A"/>
    <w:rsid w:val="00E865BB"/>
    <w:rsid w:val="00E963CF"/>
    <w:rsid w:val="00EA09BA"/>
    <w:rsid w:val="00EA171E"/>
    <w:rsid w:val="00EA311E"/>
    <w:rsid w:val="00EB546B"/>
    <w:rsid w:val="00EB629D"/>
    <w:rsid w:val="00EC2949"/>
    <w:rsid w:val="00EC5274"/>
    <w:rsid w:val="00EC738E"/>
    <w:rsid w:val="00ED2598"/>
    <w:rsid w:val="00ED3711"/>
    <w:rsid w:val="00ED38F9"/>
    <w:rsid w:val="00ED441C"/>
    <w:rsid w:val="00EE386D"/>
    <w:rsid w:val="00F02693"/>
    <w:rsid w:val="00F06B10"/>
    <w:rsid w:val="00F11708"/>
    <w:rsid w:val="00F11EE2"/>
    <w:rsid w:val="00F131C6"/>
    <w:rsid w:val="00F14CE8"/>
    <w:rsid w:val="00F21189"/>
    <w:rsid w:val="00F21EB8"/>
    <w:rsid w:val="00F23867"/>
    <w:rsid w:val="00F254FC"/>
    <w:rsid w:val="00F2744E"/>
    <w:rsid w:val="00F30799"/>
    <w:rsid w:val="00F4759C"/>
    <w:rsid w:val="00F51D48"/>
    <w:rsid w:val="00F72EDD"/>
    <w:rsid w:val="00F76079"/>
    <w:rsid w:val="00F80D6A"/>
    <w:rsid w:val="00F8135E"/>
    <w:rsid w:val="00F85093"/>
    <w:rsid w:val="00F8589B"/>
    <w:rsid w:val="00F930AD"/>
    <w:rsid w:val="00F93FA7"/>
    <w:rsid w:val="00F96A21"/>
    <w:rsid w:val="00FD484D"/>
    <w:rsid w:val="00FF2025"/>
    <w:rsid w:val="00FF2343"/>
    <w:rsid w:val="00FF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1193CF"/>
  <w15:docId w15:val="{01C7714A-F223-49BE-A7CB-D6ACE8FC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CE8"/>
    <w:pPr>
      <w:spacing w:line="290" w:lineRule="atLeast"/>
    </w:pPr>
    <w:rPr>
      <w:spacing w:val="-5"/>
      <w:sz w:val="23"/>
    </w:rPr>
  </w:style>
  <w:style w:type="paragraph" w:styleId="Overskrift1">
    <w:name w:val="heading 1"/>
    <w:basedOn w:val="Normal"/>
    <w:next w:val="Normal"/>
    <w:qFormat/>
    <w:rsid w:val="00F14CE8"/>
    <w:pPr>
      <w:keepNext/>
      <w:spacing w:line="240" w:lineRule="auto"/>
      <w:outlineLvl w:val="0"/>
    </w:pPr>
    <w:rPr>
      <w:rFonts w:cs="Arial"/>
      <w:bCs/>
      <w:kern w:val="32"/>
      <w:sz w:val="30"/>
      <w:szCs w:val="32"/>
    </w:rPr>
  </w:style>
  <w:style w:type="paragraph" w:styleId="Overskrift2">
    <w:name w:val="heading 2"/>
    <w:basedOn w:val="Normal"/>
    <w:next w:val="Normal"/>
    <w:autoRedefine/>
    <w:qFormat/>
    <w:rsid w:val="00F14CE8"/>
    <w:pPr>
      <w:keepNext/>
      <w:spacing w:line="240" w:lineRule="auto"/>
      <w:outlineLvl w:val="1"/>
    </w:pPr>
    <w:rPr>
      <w:b/>
      <w:sz w:val="24"/>
    </w:rPr>
  </w:style>
  <w:style w:type="paragraph" w:styleId="Overskrift3">
    <w:name w:val="heading 3"/>
    <w:basedOn w:val="Normal"/>
    <w:next w:val="Normal"/>
    <w:autoRedefine/>
    <w:qFormat/>
    <w:rsid w:val="00F14CE8"/>
    <w:pPr>
      <w:keepNext/>
      <w:spacing w:line="240" w:lineRule="auto"/>
      <w:outlineLvl w:val="2"/>
    </w:pPr>
    <w:rPr>
      <w:sz w:val="24"/>
    </w:rPr>
  </w:style>
  <w:style w:type="paragraph" w:styleId="Overskrift4">
    <w:name w:val="heading 4"/>
    <w:basedOn w:val="Normal"/>
    <w:next w:val="Normal"/>
    <w:qFormat/>
    <w:rsid w:val="00F14CE8"/>
    <w:pPr>
      <w:keepNext/>
      <w:spacing w:line="240" w:lineRule="auto"/>
      <w:outlineLvl w:val="3"/>
    </w:pPr>
    <w:rPr>
      <w:bCs/>
    </w:rPr>
  </w:style>
  <w:style w:type="paragraph" w:styleId="Overskrift5">
    <w:name w:val="heading 5"/>
    <w:basedOn w:val="Normal"/>
    <w:next w:val="Normal"/>
    <w:qFormat/>
    <w:rsid w:val="00F14CE8"/>
    <w:pPr>
      <w:keepNext/>
      <w:outlineLvl w:val="4"/>
    </w:pPr>
    <w:rPr>
      <w:b/>
      <w:bCs/>
    </w:rPr>
  </w:style>
  <w:style w:type="paragraph" w:styleId="Overskrift6">
    <w:name w:val="heading 6"/>
    <w:basedOn w:val="Normal"/>
    <w:next w:val="Normal"/>
    <w:qFormat/>
    <w:rsid w:val="00F14CE8"/>
    <w:pPr>
      <w:keepNext/>
      <w:outlineLvl w:val="5"/>
    </w:pPr>
    <w:rPr>
      <w:sz w:val="7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semiHidden/>
    <w:rsid w:val="00F14CE8"/>
    <w:pPr>
      <w:keepLines/>
      <w:tabs>
        <w:tab w:val="center" w:pos="4320"/>
        <w:tab w:val="right" w:pos="8640"/>
      </w:tabs>
    </w:pPr>
  </w:style>
  <w:style w:type="character" w:styleId="Sidetall">
    <w:name w:val="page number"/>
    <w:semiHidden/>
    <w:rsid w:val="00F14CE8"/>
    <w:rPr>
      <w:sz w:val="20"/>
    </w:rPr>
  </w:style>
  <w:style w:type="paragraph" w:styleId="Topptekst">
    <w:name w:val="header"/>
    <w:basedOn w:val="Normal"/>
    <w:semiHidden/>
    <w:rsid w:val="00F14CE8"/>
    <w:pPr>
      <w:keepLines/>
      <w:tabs>
        <w:tab w:val="center" w:pos="4320"/>
        <w:tab w:val="right" w:pos="8640"/>
      </w:tabs>
      <w:spacing w:after="600" w:line="240" w:lineRule="atLeast"/>
    </w:pPr>
    <w:rPr>
      <w:sz w:val="22"/>
    </w:rPr>
  </w:style>
  <w:style w:type="character" w:styleId="Hyperkobling">
    <w:name w:val="Hyperlink"/>
    <w:basedOn w:val="Standardskriftforavsnitt"/>
    <w:semiHidden/>
    <w:rsid w:val="00F14CE8"/>
    <w:rPr>
      <w:color w:val="0000FF"/>
      <w:u w:val="single"/>
    </w:rPr>
  </w:style>
  <w:style w:type="paragraph" w:customStyle="1" w:styleId="Avd">
    <w:name w:val="Avd"/>
    <w:basedOn w:val="Normal"/>
    <w:next w:val="Normal"/>
    <w:rsid w:val="00F14CE8"/>
    <w:pPr>
      <w:spacing w:line="220" w:lineRule="exact"/>
    </w:pPr>
    <w:rPr>
      <w:sz w:val="17"/>
    </w:rPr>
  </w:style>
  <w:style w:type="paragraph" w:customStyle="1" w:styleId="Sign">
    <w:name w:val="Sign"/>
    <w:basedOn w:val="Normal"/>
    <w:next w:val="Normal"/>
    <w:rsid w:val="00F14CE8"/>
    <w:pPr>
      <w:tabs>
        <w:tab w:val="left" w:pos="6237"/>
      </w:tabs>
      <w:spacing w:line="240" w:lineRule="auto"/>
    </w:pPr>
    <w:rPr>
      <w:spacing w:val="0"/>
    </w:rPr>
  </w:style>
  <w:style w:type="paragraph" w:styleId="Sluttnotetekst">
    <w:name w:val="endnote text"/>
    <w:basedOn w:val="Normal"/>
    <w:semiHidden/>
    <w:rsid w:val="00F14CE8"/>
    <w:rPr>
      <w:spacing w:val="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E79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E798E"/>
    <w:rPr>
      <w:rFonts w:ascii="Tahoma" w:hAnsi="Tahoma" w:cs="Tahoma"/>
      <w:spacing w:val="-5"/>
      <w:sz w:val="16"/>
      <w:szCs w:val="16"/>
    </w:rPr>
  </w:style>
  <w:style w:type="paragraph" w:styleId="Listeavsnitt">
    <w:name w:val="List Paragraph"/>
    <w:basedOn w:val="Normal"/>
    <w:uiPriority w:val="34"/>
    <w:qFormat/>
    <w:rsid w:val="00C907AE"/>
    <w:pPr>
      <w:ind w:left="720"/>
      <w:contextualSpacing/>
    </w:pPr>
  </w:style>
  <w:style w:type="character" w:styleId="Sterk">
    <w:name w:val="Strong"/>
    <w:basedOn w:val="Standardskriftforavsnitt"/>
    <w:uiPriority w:val="22"/>
    <w:qFormat/>
    <w:rsid w:val="0028331D"/>
    <w:rPr>
      <w:b/>
      <w:bCs/>
    </w:rPr>
  </w:style>
  <w:style w:type="character" w:styleId="Ulstomtale">
    <w:name w:val="Unresolved Mention"/>
    <w:basedOn w:val="Standardskriftforavsnitt"/>
    <w:uiPriority w:val="99"/>
    <w:semiHidden/>
    <w:unhideWhenUsed/>
    <w:rsid w:val="002833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F4F4D"/>
    <w:pPr>
      <w:spacing w:before="100" w:beforeAutospacing="1" w:after="100" w:afterAutospacing="1" w:line="240" w:lineRule="auto"/>
    </w:pPr>
    <w:rPr>
      <w:spacing w:val="0"/>
      <w:sz w:val="24"/>
      <w:szCs w:val="24"/>
    </w:rPr>
  </w:style>
  <w:style w:type="paragraph" w:customStyle="1" w:styleId="3zedxoi1pg9tqfd8az2z3">
    <w:name w:val="_3zedxoi_1pg9tqfd8az2z3"/>
    <w:basedOn w:val="Normal"/>
    <w:rsid w:val="00134964"/>
    <w:pPr>
      <w:spacing w:before="100" w:beforeAutospacing="1" w:after="100" w:afterAutospacing="1" w:line="240" w:lineRule="auto"/>
    </w:pPr>
    <w:rPr>
      <w:spacing w:val="0"/>
      <w:sz w:val="24"/>
      <w:szCs w:val="24"/>
    </w:rPr>
  </w:style>
  <w:style w:type="character" w:customStyle="1" w:styleId="ms-button-flexcontainer">
    <w:name w:val="ms-button-flexcontainer"/>
    <w:basedOn w:val="Standardskriftforavsnitt"/>
    <w:rsid w:val="00134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6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3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814">
                  <w:marLeft w:val="7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45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0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90371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906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17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58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779794">
                              <w:marLeft w:val="3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31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90972">
              <w:marLeft w:val="780"/>
              <w:marRight w:val="240"/>
              <w:marTop w:val="18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17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676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256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7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MSoffice\Maler\Stavanger%20Kommune\M&#248;teinnkallingSK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F796B6E4F6744989ED8FB83EB08675" ma:contentTypeVersion="13" ma:contentTypeDescription="Create a new document." ma:contentTypeScope="" ma:versionID="79104eefa232e9223236483a92338b4c">
  <xsd:schema xmlns:xsd="http://www.w3.org/2001/XMLSchema" xmlns:xs="http://www.w3.org/2001/XMLSchema" xmlns:p="http://schemas.microsoft.com/office/2006/metadata/properties" xmlns:ns3="0f7dabdb-7e71-494b-82be-87091e745cea" xmlns:ns4="d4d6909a-a9d9-4e1e-ac7f-22b60dd7148e" targetNamespace="http://schemas.microsoft.com/office/2006/metadata/properties" ma:root="true" ma:fieldsID="b3584acfc728e5e35a7789806dbc8cc0" ns3:_="" ns4:_="">
    <xsd:import namespace="0f7dabdb-7e71-494b-82be-87091e745cea"/>
    <xsd:import namespace="d4d6909a-a9d9-4e1e-ac7f-22b60dd7148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dabdb-7e71-494b-82be-87091e745c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6909a-a9d9-4e1e-ac7f-22b60dd714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02f74cf1-ae9f-400d-bc52-3bcd3a9e177f" ContentTypeId="0x01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A87A4-3C10-49ED-8138-5AD451177B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FC9FF2A-5C12-4E1B-B660-70014FB38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7dabdb-7e71-494b-82be-87091e745cea"/>
    <ds:schemaRef ds:uri="d4d6909a-a9d9-4e1e-ac7f-22b60dd71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ABF562-CC16-401F-97D0-B5B333F00EF4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44A9D365-0996-4AF1-AE7B-BE96CE3024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B889EB-9B70-43E6-AA71-9E2FB3BE8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MøteinnkallingSK</Template>
  <TotalTime>7</TotalTime>
  <Pages>2</Pages>
  <Words>259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«Logo1»</vt:lpstr>
    </vt:vector>
  </TitlesOfParts>
  <Company>Stavanger kommune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«Logo1»</dc:title>
  <dc:subject>MøteinnkallingSK</dc:subject>
  <dc:creator>IBM T40</dc:creator>
  <cp:keywords/>
  <dc:description/>
  <cp:lastModifiedBy>Mona Lillehammer</cp:lastModifiedBy>
  <cp:revision>4</cp:revision>
  <cp:lastPrinted>2013-01-21T09:03:00Z</cp:lastPrinted>
  <dcterms:created xsi:type="dcterms:W3CDTF">2021-02-09T10:32:00Z</dcterms:created>
  <dcterms:modified xsi:type="dcterms:W3CDTF">2021-02-09T10:37:00Z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0x01010012F796B6E4F6744989ED8FB83EB08675</vt:lpwstr>
  </property>
</Properties>
</file>