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AD280" w14:textId="77777777" w:rsidR="0043282A" w:rsidRDefault="0043282A"/>
    <w:p w14:paraId="455A4B5F" w14:textId="77777777" w:rsidR="0043282A" w:rsidRPr="00310670" w:rsidRDefault="0043282A">
      <w:pPr>
        <w:rPr>
          <w:b/>
          <w:sz w:val="48"/>
          <w:szCs w:val="48"/>
        </w:rPr>
      </w:pPr>
    </w:p>
    <w:p w14:paraId="340A514E" w14:textId="77777777" w:rsidR="00434513" w:rsidRPr="00905C1F" w:rsidRDefault="00310670">
      <w:pPr>
        <w:rPr>
          <w:b/>
          <w:sz w:val="72"/>
          <w:szCs w:val="72"/>
        </w:rPr>
      </w:pPr>
      <w:r w:rsidRPr="00905C1F">
        <w:rPr>
          <w:b/>
          <w:sz w:val="72"/>
          <w:szCs w:val="72"/>
        </w:rPr>
        <w:t xml:space="preserve">Møteinnkalling </w:t>
      </w:r>
    </w:p>
    <w:p w14:paraId="0ADDF65B" w14:textId="77777777" w:rsidR="00434513" w:rsidRPr="00CA3987" w:rsidRDefault="00434513">
      <w:pPr>
        <w:rPr>
          <w:b/>
          <w:i/>
          <w:vertAlign w:val="subscript"/>
          <w:lang w:val="en-US"/>
        </w:rPr>
      </w:pPr>
    </w:p>
    <w:tbl>
      <w:tblPr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270"/>
      </w:tblGrid>
      <w:tr w:rsidR="00434513" w:rsidRPr="00186728" w14:paraId="393502C4" w14:textId="77777777" w:rsidTr="006E3216">
        <w:tc>
          <w:tcPr>
            <w:tcW w:w="1843" w:type="dxa"/>
          </w:tcPr>
          <w:p w14:paraId="0040AC72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Gruppe:</w:t>
            </w:r>
            <w:r w:rsidR="007426C1" w:rsidRPr="00905C1F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4C244B68" w14:textId="77777777" w:rsidR="00434513" w:rsidRPr="00905C1F" w:rsidRDefault="00060BDD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Styret i Hunnedalen velforening</w:t>
            </w:r>
            <w:r w:rsidR="00C43022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6DC540" w14:textId="77777777" w:rsidR="002A0154" w:rsidRPr="00905C1F" w:rsidRDefault="002A0154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:rsidRPr="003D13ED" w14:paraId="5A79D6CB" w14:textId="77777777" w:rsidTr="006E3216">
        <w:tc>
          <w:tcPr>
            <w:tcW w:w="1843" w:type="dxa"/>
          </w:tcPr>
          <w:p w14:paraId="41B7DCDD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Møtested:</w:t>
            </w:r>
          </w:p>
        </w:tc>
        <w:tc>
          <w:tcPr>
            <w:tcW w:w="7270" w:type="dxa"/>
          </w:tcPr>
          <w:p w14:paraId="45A0E4F3" w14:textId="4CE4A36C" w:rsidR="00AB0ED2" w:rsidRPr="003D13ED" w:rsidRDefault="001F33F2" w:rsidP="00487C7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3ED">
              <w:rPr>
                <w:rFonts w:ascii="Arial" w:hAnsi="Arial" w:cs="Arial"/>
                <w:sz w:val="24"/>
                <w:szCs w:val="24"/>
                <w:lang w:val="en-US"/>
              </w:rPr>
              <w:t>Google Meet</w:t>
            </w:r>
            <w:r w:rsidR="00E4389A" w:rsidRPr="003D13ED">
              <w:rPr>
                <w:rFonts w:ascii="Arial" w:hAnsi="Arial" w:cs="Arial"/>
                <w:sz w:val="24"/>
                <w:szCs w:val="24"/>
                <w:lang w:val="en-US"/>
              </w:rPr>
              <w:t xml:space="preserve">: </w:t>
            </w:r>
            <w:r w:rsidR="00E4389A" w:rsidRPr="003D13ED">
              <w:rPr>
                <w:rFonts w:ascii="Arial" w:hAnsi="Arial" w:cs="Arial"/>
                <w:color w:val="5F6368"/>
                <w:spacing w:val="5"/>
                <w:sz w:val="18"/>
                <w:szCs w:val="18"/>
                <w:shd w:val="clear" w:color="auto" w:fill="FFFFFF"/>
                <w:lang w:val="en-US"/>
              </w:rPr>
              <w:t>meet.google.com/</w:t>
            </w:r>
            <w:proofErr w:type="spellStart"/>
            <w:r w:rsidR="00E4389A" w:rsidRPr="003D13ED">
              <w:rPr>
                <w:rFonts w:ascii="Arial" w:hAnsi="Arial" w:cs="Arial"/>
                <w:color w:val="5F6368"/>
                <w:spacing w:val="5"/>
                <w:sz w:val="18"/>
                <w:szCs w:val="18"/>
                <w:shd w:val="clear" w:color="auto" w:fill="FFFFFF"/>
                <w:lang w:val="en-US"/>
              </w:rPr>
              <w:t>rzh-oyiw-aip</w:t>
            </w:r>
            <w:proofErr w:type="spellEnd"/>
          </w:p>
          <w:p w14:paraId="487C0FE0" w14:textId="77777777" w:rsidR="002A0154" w:rsidRPr="003D13ED" w:rsidRDefault="002A0154" w:rsidP="00487C7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434513" w:rsidRPr="00BF3903" w14:paraId="00679113" w14:textId="77777777" w:rsidTr="006E3216">
        <w:tc>
          <w:tcPr>
            <w:tcW w:w="1843" w:type="dxa"/>
          </w:tcPr>
          <w:p w14:paraId="0F322275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Møtedato/ -tid:</w:t>
            </w:r>
          </w:p>
        </w:tc>
        <w:tc>
          <w:tcPr>
            <w:tcW w:w="7270" w:type="dxa"/>
          </w:tcPr>
          <w:p w14:paraId="1160ADE3" w14:textId="22334BF9" w:rsidR="002A0154" w:rsidRPr="00905C1F" w:rsidRDefault="00176223" w:rsidP="00487C73">
            <w:pPr>
              <w:pStyle w:val="Overskrift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Tirsdag </w:t>
            </w:r>
            <w:r w:rsidR="001F33F2">
              <w:rPr>
                <w:rFonts w:ascii="Arial" w:hAnsi="Arial" w:cs="Arial"/>
                <w:b w:val="0"/>
                <w:sz w:val="24"/>
                <w:szCs w:val="24"/>
              </w:rPr>
              <w:t>25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D34C18">
              <w:rPr>
                <w:rFonts w:ascii="Arial" w:hAnsi="Arial" w:cs="Arial"/>
                <w:b w:val="0"/>
                <w:sz w:val="24"/>
                <w:szCs w:val="24"/>
              </w:rPr>
              <w:t>0</w:t>
            </w:r>
            <w:r w:rsidR="002F7DC3">
              <w:rPr>
                <w:rFonts w:ascii="Arial" w:hAnsi="Arial" w:cs="Arial"/>
                <w:b w:val="0"/>
                <w:sz w:val="24"/>
                <w:szCs w:val="24"/>
              </w:rPr>
              <w:t>5</w:t>
            </w:r>
            <w:r w:rsidR="00060BDD">
              <w:rPr>
                <w:rFonts w:ascii="Arial" w:hAnsi="Arial" w:cs="Arial"/>
                <w:b w:val="0"/>
                <w:sz w:val="24"/>
                <w:szCs w:val="24"/>
              </w:rPr>
              <w:t xml:space="preserve"> kl. 1</w:t>
            </w:r>
            <w:r w:rsidR="009B0187">
              <w:rPr>
                <w:rFonts w:ascii="Arial" w:hAnsi="Arial" w:cs="Arial"/>
                <w:b w:val="0"/>
                <w:sz w:val="24"/>
                <w:szCs w:val="24"/>
              </w:rPr>
              <w:t>9</w:t>
            </w:r>
            <w:r w:rsidR="00CD3649">
              <w:rPr>
                <w:rFonts w:ascii="Arial" w:hAnsi="Arial" w:cs="Arial"/>
                <w:b w:val="0"/>
                <w:sz w:val="24"/>
                <w:szCs w:val="24"/>
              </w:rPr>
              <w:t>:</w:t>
            </w:r>
            <w:r w:rsidR="009B0187">
              <w:rPr>
                <w:rFonts w:ascii="Arial" w:hAnsi="Arial" w:cs="Arial"/>
                <w:b w:val="0"/>
                <w:sz w:val="24"/>
                <w:szCs w:val="24"/>
              </w:rPr>
              <w:t>00</w:t>
            </w:r>
          </w:p>
          <w:p w14:paraId="44FB869A" w14:textId="77777777" w:rsidR="00BF24BC" w:rsidRPr="00905C1F" w:rsidRDefault="00BF24BC" w:rsidP="00487C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14:paraId="2887F633" w14:textId="77777777" w:rsidTr="006E3216">
        <w:trPr>
          <w:trHeight w:val="157"/>
        </w:trPr>
        <w:tc>
          <w:tcPr>
            <w:tcW w:w="1843" w:type="dxa"/>
          </w:tcPr>
          <w:p w14:paraId="20353230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Deltakere:</w:t>
            </w:r>
            <w:r w:rsidR="006E3216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33D31C54" w14:textId="43FAE4B7" w:rsidR="00060BDD" w:rsidRPr="006E3216" w:rsidRDefault="006E3216" w:rsidP="00905C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Oddmund Petter Aasen, Kjetil Dragesæt, </w:t>
            </w:r>
            <w:r w:rsidRPr="006E3216">
              <w:rPr>
                <w:rFonts w:ascii="Arial" w:hAnsi="Arial" w:cs="Arial"/>
                <w:sz w:val="24"/>
                <w:szCs w:val="24"/>
              </w:rPr>
              <w:t>Jon Barrat</w:t>
            </w:r>
            <w:r w:rsidR="00DC228A">
              <w:rPr>
                <w:rFonts w:ascii="Arial" w:hAnsi="Arial" w:cs="Arial"/>
                <w:sz w:val="24"/>
                <w:szCs w:val="24"/>
              </w:rPr>
              <w:t>t</w:t>
            </w:r>
            <w:r w:rsidRPr="006E3216">
              <w:rPr>
                <w:rFonts w:ascii="Arial" w:hAnsi="Arial" w:cs="Arial"/>
                <w:sz w:val="24"/>
                <w:szCs w:val="24"/>
              </w:rPr>
              <w:t xml:space="preserve"> Nysæther </w:t>
            </w:r>
            <w:r w:rsidR="0065049F">
              <w:rPr>
                <w:rFonts w:ascii="Arial" w:hAnsi="Arial" w:cs="Arial"/>
                <w:sz w:val="24"/>
                <w:szCs w:val="24"/>
              </w:rPr>
              <w:t>og Mona Lillehammer.</w:t>
            </w:r>
          </w:p>
          <w:p w14:paraId="44F28FEB" w14:textId="77777777" w:rsidR="00E22143" w:rsidRPr="00905C1F" w:rsidRDefault="00CA3987" w:rsidP="00905C1F">
            <w:pPr>
              <w:rPr>
                <w:rFonts w:ascii="Arial" w:hAnsi="Arial" w:cs="Arial"/>
                <w:sz w:val="24"/>
                <w:szCs w:val="24"/>
              </w:rPr>
            </w:pPr>
            <w:r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2FCD57A" w14:textId="77777777" w:rsidR="00434513" w:rsidRDefault="00434513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3402"/>
        <w:gridCol w:w="4394"/>
      </w:tblGrid>
      <w:tr w:rsidR="003D13ED" w:rsidRPr="0002036D" w14:paraId="4B543DC9" w14:textId="5B698A8E" w:rsidTr="003D13ED">
        <w:trPr>
          <w:tblHeader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CCCC"/>
            <w:tcMar>
              <w:bottom w:w="68" w:type="dxa"/>
            </w:tcMar>
          </w:tcPr>
          <w:p w14:paraId="38965FB8" w14:textId="77777777" w:rsidR="003D13ED" w:rsidRPr="0002036D" w:rsidRDefault="003D13ED">
            <w:pPr>
              <w:rPr>
                <w:rFonts w:ascii="Arial" w:hAnsi="Arial" w:cs="Arial"/>
                <w:b/>
                <w:bCs/>
              </w:rPr>
            </w:pPr>
            <w:r w:rsidRPr="0002036D">
              <w:rPr>
                <w:rFonts w:ascii="Arial" w:hAnsi="Arial" w:cs="Arial"/>
                <w:b/>
                <w:bCs/>
              </w:rPr>
              <w:t>Sak nr.: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CCCCCC"/>
            <w:tcMar>
              <w:left w:w="68" w:type="dxa"/>
              <w:bottom w:w="68" w:type="dxa"/>
            </w:tcMar>
          </w:tcPr>
          <w:p w14:paraId="7BE2EABD" w14:textId="77777777" w:rsidR="003D13ED" w:rsidRPr="0002036D" w:rsidRDefault="003D13ED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CCCCCC"/>
          </w:tcPr>
          <w:p w14:paraId="7AF55D59" w14:textId="77777777" w:rsidR="003D13ED" w:rsidRPr="0002036D" w:rsidRDefault="003D13ED">
            <w:pPr>
              <w:rPr>
                <w:rFonts w:ascii="Arial" w:hAnsi="Arial" w:cs="Arial"/>
              </w:rPr>
            </w:pPr>
          </w:p>
        </w:tc>
      </w:tr>
      <w:tr w:rsidR="003D13ED" w:rsidRPr="0002036D" w14:paraId="75BC7781" w14:textId="320B1186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D31BDC" w14:textId="0E0EDC18" w:rsidR="003D13ED" w:rsidRPr="0002036D" w:rsidRDefault="003D13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32E0D0F1" w14:textId="77777777" w:rsidR="003D13ED" w:rsidRPr="00674DE5" w:rsidRDefault="003D13ED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74DE5">
              <w:rPr>
                <w:rFonts w:ascii="Arial" w:hAnsi="Arial" w:cs="Arial"/>
                <w:bCs/>
                <w:sz w:val="24"/>
                <w:szCs w:val="24"/>
              </w:rPr>
              <w:t>Godkjenning av innkalling og saksliste.</w:t>
            </w:r>
          </w:p>
        </w:tc>
        <w:tc>
          <w:tcPr>
            <w:tcW w:w="4394" w:type="dxa"/>
            <w:tcBorders>
              <w:right w:val="nil"/>
            </w:tcBorders>
          </w:tcPr>
          <w:p w14:paraId="6DAC149F" w14:textId="257DC7DF" w:rsidR="003D13ED" w:rsidRPr="00674DE5" w:rsidRDefault="003D13ED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Godkjent</w:t>
            </w:r>
          </w:p>
        </w:tc>
      </w:tr>
      <w:tr w:rsidR="003D13ED" w:rsidRPr="0002036D" w14:paraId="78E1554E" w14:textId="7DA01AE2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41746A" w14:textId="01252A6D" w:rsidR="003D13ED" w:rsidRPr="0002036D" w:rsidRDefault="003D13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1C1BFDB9" w14:textId="77777777" w:rsidR="003D13ED" w:rsidRPr="00674DE5" w:rsidRDefault="003D13ED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 w:rsidRPr="00674DE5">
              <w:rPr>
                <w:rFonts w:ascii="Arial" w:hAnsi="Arial" w:cs="Arial"/>
                <w:bCs/>
                <w:sz w:val="24"/>
                <w:szCs w:val="24"/>
              </w:rPr>
              <w:t>Godkjenning av referat fra forrige styremøte.</w:t>
            </w:r>
          </w:p>
        </w:tc>
        <w:tc>
          <w:tcPr>
            <w:tcW w:w="4394" w:type="dxa"/>
            <w:tcBorders>
              <w:right w:val="nil"/>
            </w:tcBorders>
          </w:tcPr>
          <w:p w14:paraId="02344B83" w14:textId="69E7B182" w:rsidR="003D13ED" w:rsidRPr="00674DE5" w:rsidRDefault="003D13ED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Godkjent</w:t>
            </w:r>
          </w:p>
        </w:tc>
      </w:tr>
      <w:tr w:rsidR="003D13ED" w:rsidRPr="0002036D" w14:paraId="0046EEF4" w14:textId="2B419A5C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928CE4" w14:textId="63D8596B" w:rsidR="003D13ED" w:rsidRPr="0002036D" w:rsidRDefault="003D13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4C33F4E6" w14:textId="404937B2" w:rsidR="003D13ED" w:rsidRPr="00674DE5" w:rsidRDefault="003D13ED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674DE5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Vurdering av størrelsen på kostnad for brøyting. </w:t>
            </w:r>
          </w:p>
        </w:tc>
        <w:tc>
          <w:tcPr>
            <w:tcW w:w="4394" w:type="dxa"/>
            <w:tcBorders>
              <w:right w:val="nil"/>
            </w:tcBorders>
          </w:tcPr>
          <w:p w14:paraId="5DE8F5D9" w14:textId="691C209E" w:rsidR="003D13ED" w:rsidRPr="003D13ED" w:rsidRDefault="003D13ED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3D13ED">
              <w:rPr>
                <w:rFonts w:ascii="Arial" w:hAnsi="Arial" w:cs="Arial"/>
                <w:spacing w:val="0"/>
                <w:sz w:val="24"/>
                <w:szCs w:val="24"/>
              </w:rPr>
              <w:t>Tas opp på årsmøtet</w:t>
            </w:r>
          </w:p>
          <w:p w14:paraId="0ECB96FD" w14:textId="11FAE4B1" w:rsidR="003D13ED" w:rsidRPr="003D13ED" w:rsidRDefault="003D13ED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FF0000"/>
                <w:spacing w:val="0"/>
                <w:sz w:val="24"/>
                <w:szCs w:val="24"/>
              </w:rPr>
            </w:pPr>
          </w:p>
        </w:tc>
      </w:tr>
      <w:tr w:rsidR="003D13ED" w:rsidRPr="0002036D" w14:paraId="29E30B86" w14:textId="336C310B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49C07C" w14:textId="2500F0D2" w:rsidR="003D13ED" w:rsidRPr="0002036D" w:rsidRDefault="003D13E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11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746A3793" w14:textId="11A6625B" w:rsidR="003D13ED" w:rsidRPr="00674DE5" w:rsidRDefault="003D13E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74DE5">
              <w:rPr>
                <w:rFonts w:ascii="Arial" w:hAnsi="Arial" w:cs="Arial"/>
                <w:bCs/>
                <w:sz w:val="24"/>
                <w:szCs w:val="24"/>
              </w:rPr>
              <w:t>Brøyteavtale, Risa overtar for Mesta. Hva gjør vi?</w:t>
            </w:r>
          </w:p>
        </w:tc>
        <w:tc>
          <w:tcPr>
            <w:tcW w:w="4394" w:type="dxa"/>
            <w:tcBorders>
              <w:right w:val="nil"/>
            </w:tcBorders>
          </w:tcPr>
          <w:p w14:paraId="55E77394" w14:textId="221C51A8" w:rsidR="003D13ED" w:rsidRPr="003D13ED" w:rsidRDefault="003D13E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Styret er fornøyd med brøytingen i år og vil gjerne at eksisterende avtale videreføres.</w:t>
            </w:r>
            <w:r w:rsidR="007A310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3D13ED">
              <w:rPr>
                <w:rFonts w:ascii="Arial" w:hAnsi="Arial" w:cs="Arial"/>
                <w:bCs/>
                <w:sz w:val="24"/>
                <w:szCs w:val="24"/>
              </w:rPr>
              <w:t>Styret tar kontakt med Ris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Pr="003D13ED">
              <w:rPr>
                <w:rFonts w:ascii="Arial" w:hAnsi="Arial" w:cs="Arial"/>
                <w:bCs/>
                <w:sz w:val="24"/>
                <w:szCs w:val="24"/>
              </w:rPr>
              <w:t xml:space="preserve"> for å avklare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58A23143" w14:textId="6CF1C40C" w:rsidR="003D13ED" w:rsidRPr="00674DE5" w:rsidRDefault="003D13E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13ED" w:rsidRPr="0002036D" w14:paraId="724F0A8A" w14:textId="6148AF01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3DD6BF" w14:textId="715140E2" w:rsidR="003D13ED" w:rsidRDefault="003D13E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12/21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00AFC617" w14:textId="1D66D85E" w:rsidR="003D13ED" w:rsidRPr="00674DE5" w:rsidRDefault="003D13ED" w:rsidP="003A42EA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 w:rsidRPr="00674DE5"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 xml:space="preserve"> Oppsummering vintersesong.</w:t>
            </w:r>
          </w:p>
        </w:tc>
        <w:tc>
          <w:tcPr>
            <w:tcW w:w="4394" w:type="dxa"/>
            <w:tcBorders>
              <w:right w:val="nil"/>
            </w:tcBorders>
          </w:tcPr>
          <w:p w14:paraId="3C6EA722" w14:textId="2039105C" w:rsidR="003D13ED" w:rsidRPr="00674DE5" w:rsidRDefault="003D13ED" w:rsidP="003A42EA">
            <w:pPr>
              <w:pStyle w:val="Sluttnotetekst"/>
              <w:spacing w:line="240" w:lineRule="auto"/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 xml:space="preserve">Styret er svært fornøyd med både brøyting og sporkjøring i vinteren som var. Vi ser at Runden ofte har blitt kjørt opp. </w:t>
            </w:r>
          </w:p>
        </w:tc>
      </w:tr>
      <w:tr w:rsidR="003D13ED" w:rsidRPr="0002036D" w14:paraId="1689D9B4" w14:textId="7C0EA129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543416" w14:textId="36FDE22B" w:rsidR="003D13ED" w:rsidRDefault="003D13E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13/21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025F2137" w14:textId="6748792D" w:rsidR="003D13ED" w:rsidRPr="00674DE5" w:rsidRDefault="003D13ED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Årsmøtet 2021, hva gjør vi?</w:t>
            </w:r>
          </w:p>
        </w:tc>
        <w:tc>
          <w:tcPr>
            <w:tcW w:w="4394" w:type="dxa"/>
            <w:tcBorders>
              <w:right w:val="nil"/>
            </w:tcBorders>
          </w:tcPr>
          <w:p w14:paraId="58498B9E" w14:textId="6F3F5D78" w:rsidR="003D13ED" w:rsidRDefault="00135F72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Styret foreslår å avlyse årsmøtet 2021</w:t>
            </w:r>
            <w:r w:rsidR="00676459">
              <w:rPr>
                <w:rFonts w:ascii="Arial" w:hAnsi="Arial" w:cs="Arial"/>
                <w:color w:val="201F1E"/>
                <w:sz w:val="24"/>
                <w:szCs w:val="24"/>
              </w:rPr>
              <w:t xml:space="preserve">. Det er vanskelig å vite om et fysisk årsmøte kan avholdes i </w:t>
            </w:r>
            <w:r w:rsidR="009730A2">
              <w:rPr>
                <w:rFonts w:ascii="Arial" w:hAnsi="Arial" w:cs="Arial"/>
                <w:color w:val="201F1E"/>
                <w:sz w:val="24"/>
                <w:szCs w:val="24"/>
              </w:rPr>
              <w:t>høst</w:t>
            </w:r>
            <w:r w:rsidR="00F041EF">
              <w:rPr>
                <w:rFonts w:ascii="Arial" w:hAnsi="Arial" w:cs="Arial"/>
                <w:color w:val="201F1E"/>
                <w:sz w:val="24"/>
                <w:szCs w:val="24"/>
              </w:rPr>
              <w:t xml:space="preserve"> </w:t>
            </w:r>
            <w:proofErr w:type="spellStart"/>
            <w:r w:rsidR="00F041EF">
              <w:rPr>
                <w:rFonts w:ascii="Arial" w:hAnsi="Arial" w:cs="Arial"/>
                <w:color w:val="201F1E"/>
                <w:sz w:val="24"/>
                <w:szCs w:val="24"/>
              </w:rPr>
              <w:t>pga</w:t>
            </w:r>
            <w:proofErr w:type="spellEnd"/>
            <w:r w:rsidR="00F041EF">
              <w:rPr>
                <w:rFonts w:ascii="Arial" w:hAnsi="Arial" w:cs="Arial"/>
                <w:color w:val="201F1E"/>
                <w:sz w:val="24"/>
                <w:szCs w:val="24"/>
              </w:rPr>
              <w:t xml:space="preserve"> smittevern</w:t>
            </w:r>
            <w:r w:rsidR="009730A2">
              <w:rPr>
                <w:rFonts w:ascii="Arial" w:hAnsi="Arial" w:cs="Arial"/>
                <w:color w:val="201F1E"/>
                <w:sz w:val="24"/>
                <w:szCs w:val="24"/>
              </w:rPr>
              <w:t>. D</w:t>
            </w:r>
            <w:r w:rsidR="00676459">
              <w:rPr>
                <w:rFonts w:ascii="Arial" w:hAnsi="Arial" w:cs="Arial"/>
                <w:color w:val="201F1E"/>
                <w:sz w:val="24"/>
                <w:szCs w:val="24"/>
              </w:rPr>
              <w:t xml:space="preserve">et er </w:t>
            </w:r>
            <w:r w:rsidR="009730A2">
              <w:rPr>
                <w:rFonts w:ascii="Arial" w:hAnsi="Arial" w:cs="Arial"/>
                <w:color w:val="201F1E"/>
                <w:sz w:val="24"/>
                <w:szCs w:val="24"/>
              </w:rPr>
              <w:t xml:space="preserve">dessuten </w:t>
            </w:r>
            <w:r w:rsidR="00676459">
              <w:rPr>
                <w:rFonts w:ascii="Arial" w:hAnsi="Arial" w:cs="Arial"/>
                <w:color w:val="201F1E"/>
                <w:sz w:val="24"/>
                <w:szCs w:val="24"/>
              </w:rPr>
              <w:t xml:space="preserve">relativt kort tid til neste ordinære årsmøte i </w:t>
            </w:r>
            <w:proofErr w:type="spellStart"/>
            <w:r w:rsidR="00676459">
              <w:rPr>
                <w:rFonts w:ascii="Arial" w:hAnsi="Arial" w:cs="Arial"/>
                <w:color w:val="201F1E"/>
                <w:sz w:val="24"/>
                <w:szCs w:val="24"/>
              </w:rPr>
              <w:t>Feb</w:t>
            </w:r>
            <w:proofErr w:type="spellEnd"/>
            <w:r w:rsidR="00676459">
              <w:rPr>
                <w:rFonts w:ascii="Arial" w:hAnsi="Arial" w:cs="Arial"/>
                <w:color w:val="201F1E"/>
                <w:sz w:val="24"/>
                <w:szCs w:val="24"/>
              </w:rPr>
              <w:t xml:space="preserve"> 22</w:t>
            </w:r>
            <w:r w:rsidR="0085492F">
              <w:rPr>
                <w:rFonts w:ascii="Arial" w:hAnsi="Arial" w:cs="Arial"/>
                <w:color w:val="201F1E"/>
                <w:sz w:val="24"/>
                <w:szCs w:val="24"/>
              </w:rPr>
              <w:t>, som vi regner med kan avholdes som planlagt</w:t>
            </w:r>
            <w:r w:rsidR="00676459">
              <w:rPr>
                <w:rFonts w:ascii="Arial" w:hAnsi="Arial" w:cs="Arial"/>
                <w:color w:val="201F1E"/>
                <w:sz w:val="24"/>
                <w:szCs w:val="24"/>
              </w:rPr>
              <w:t>. Innmeldte saker vil bli videreført</w:t>
            </w:r>
            <w:r w:rsidR="00F950C2">
              <w:rPr>
                <w:rFonts w:ascii="Arial" w:hAnsi="Arial" w:cs="Arial"/>
                <w:color w:val="201F1E"/>
                <w:sz w:val="24"/>
                <w:szCs w:val="24"/>
              </w:rPr>
              <w:t xml:space="preserve"> til dette møtet</w:t>
            </w:r>
            <w:r w:rsidR="00676459">
              <w:rPr>
                <w:rFonts w:ascii="Arial" w:hAnsi="Arial" w:cs="Arial"/>
                <w:color w:val="201F1E"/>
                <w:sz w:val="24"/>
                <w:szCs w:val="24"/>
              </w:rPr>
              <w:t xml:space="preserve">.  </w:t>
            </w:r>
          </w:p>
        </w:tc>
      </w:tr>
      <w:tr w:rsidR="003D13ED" w:rsidRPr="0002036D" w14:paraId="0178FC05" w14:textId="187E11A1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719400" w14:textId="2FA55EA7" w:rsidR="003D13ED" w:rsidRPr="0002036D" w:rsidRDefault="003D13ED" w:rsidP="00F54064">
            <w:pPr>
              <w:pStyle w:val="Sluttnotetekst"/>
              <w:spacing w:line="240" w:lineRule="auto"/>
              <w:ind w:left="36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14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3D47AB07" w14:textId="77777777" w:rsidR="003D13ED" w:rsidRPr="00674DE5" w:rsidRDefault="003D13ED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674DE5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Eventuelt</w:t>
            </w:r>
          </w:p>
        </w:tc>
        <w:tc>
          <w:tcPr>
            <w:tcW w:w="4394" w:type="dxa"/>
            <w:tcBorders>
              <w:right w:val="nil"/>
            </w:tcBorders>
          </w:tcPr>
          <w:p w14:paraId="3777102D" w14:textId="24832B61" w:rsidR="00676459" w:rsidRPr="00674DE5" w:rsidRDefault="00676459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Styret vil innhente priser på skilting av P-plasser.</w:t>
            </w:r>
          </w:p>
        </w:tc>
      </w:tr>
      <w:tr w:rsidR="003D13ED" w:rsidRPr="0002036D" w14:paraId="57BC34D7" w14:textId="6DB45B26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690271" w14:textId="77777777" w:rsidR="003D13ED" w:rsidRPr="0002036D" w:rsidRDefault="003D13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036D">
              <w:rPr>
                <w:rFonts w:ascii="Arial" w:hAnsi="Arial" w:cs="Arial"/>
                <w:bCs/>
                <w:sz w:val="24"/>
                <w:szCs w:val="24"/>
              </w:rPr>
              <w:t>Internt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6C8F6C7C" w14:textId="77777777" w:rsidR="003D13ED" w:rsidRPr="0002036D" w:rsidRDefault="003D13ED" w:rsidP="00A76B3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5541C8AB" w14:textId="77777777" w:rsidR="003D13ED" w:rsidRPr="0002036D" w:rsidRDefault="003D13ED" w:rsidP="00A76B3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right w:val="nil"/>
            </w:tcBorders>
          </w:tcPr>
          <w:p w14:paraId="1FCA0EB1" w14:textId="77777777" w:rsidR="00286D92" w:rsidRDefault="00286D92" w:rsidP="00286D9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Nytt styremøte 31/8</w:t>
            </w:r>
          </w:p>
          <w:p w14:paraId="3B19A19D" w14:textId="77777777" w:rsidR="003D13ED" w:rsidRPr="0002036D" w:rsidRDefault="003D13ED" w:rsidP="00A76B3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13ED" w:rsidRPr="0002036D" w14:paraId="4C430880" w14:textId="6159D196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440B72" w14:textId="77777777" w:rsidR="003D13ED" w:rsidRPr="0002036D" w:rsidRDefault="003D13ED" w:rsidP="00A76B3B">
            <w:pPr>
              <w:pStyle w:val="Sluttnotetekst"/>
              <w:spacing w:line="240" w:lineRule="auto"/>
              <w:ind w:left="360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4F781178" w14:textId="77777777" w:rsidR="003D13ED" w:rsidRPr="0002036D" w:rsidRDefault="003D13E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right w:val="nil"/>
            </w:tcBorders>
          </w:tcPr>
          <w:p w14:paraId="4DCA4141" w14:textId="77777777" w:rsidR="003D13ED" w:rsidRPr="0002036D" w:rsidRDefault="003D13E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2AA0385" w14:textId="77777777" w:rsidR="004B1121" w:rsidRDefault="004B1121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0F55EA2C" w14:textId="77777777" w:rsidR="00F11708" w:rsidRDefault="00F11708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6E056031" w14:textId="77777777" w:rsidR="005717C0" w:rsidRDefault="005717C0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5F481935" w14:textId="77777777" w:rsidR="00434513" w:rsidRPr="00EA171E" w:rsidRDefault="00434513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  <w:r w:rsidRPr="00EA171E">
        <w:rPr>
          <w:rFonts w:ascii="Arial" w:hAnsi="Arial" w:cs="Arial"/>
          <w:bCs/>
          <w:sz w:val="24"/>
          <w:szCs w:val="24"/>
        </w:rPr>
        <w:t xml:space="preserve"> </w:t>
      </w:r>
    </w:p>
    <w:sectPr w:rsidR="00434513" w:rsidRPr="00EA171E" w:rsidSect="00F14CE8">
      <w:headerReference w:type="default" r:id="rId8"/>
      <w:footerReference w:type="default" r:id="rId9"/>
      <w:headerReference w:type="first" r:id="rId10"/>
      <w:type w:val="continuous"/>
      <w:pgSz w:w="11906" w:h="16838" w:code="9"/>
      <w:pgMar w:top="907" w:right="1247" w:bottom="1985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F18B2" w14:textId="77777777" w:rsidR="00FF0890" w:rsidRDefault="00FF0890">
      <w:pPr>
        <w:spacing w:line="240" w:lineRule="auto"/>
      </w:pPr>
      <w:r>
        <w:separator/>
      </w:r>
    </w:p>
  </w:endnote>
  <w:endnote w:type="continuationSeparator" w:id="0">
    <w:p w14:paraId="4E455567" w14:textId="77777777" w:rsidR="00FF0890" w:rsidRDefault="00FF0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63DB" w14:textId="77777777" w:rsidR="003222F8" w:rsidRDefault="003222F8">
    <w:pPr>
      <w:pStyle w:val="Bunntekst"/>
      <w:spacing w:before="100" w:beforeAutospacing="1" w:after="100" w:afterAutospacing="1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83C1C" w14:textId="77777777" w:rsidR="00FF0890" w:rsidRDefault="00FF0890">
      <w:pPr>
        <w:spacing w:line="240" w:lineRule="auto"/>
      </w:pPr>
      <w:r>
        <w:separator/>
      </w:r>
    </w:p>
  </w:footnote>
  <w:footnote w:type="continuationSeparator" w:id="0">
    <w:p w14:paraId="77724791" w14:textId="77777777" w:rsidR="00FF0890" w:rsidRDefault="00FF08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DB865" w14:textId="77777777" w:rsidR="003222F8" w:rsidRDefault="003222F8">
    <w:pPr>
      <w:pStyle w:val="Topptekst"/>
      <w:spacing w:after="0"/>
    </w:pPr>
  </w:p>
  <w:p w14:paraId="66E7EFCD" w14:textId="77777777" w:rsidR="003222F8" w:rsidRDefault="003222F8">
    <w:pPr>
      <w:pStyle w:val="Topptekst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0A3E9" w14:textId="77777777" w:rsidR="003222F8" w:rsidRDefault="003222F8">
    <w:pPr>
      <w:pStyle w:val="Topptekst"/>
      <w:spacing w:after="0"/>
      <w:rPr>
        <w:caps/>
        <w:noProof/>
      </w:rPr>
    </w:pPr>
    <w:r>
      <w:rPr>
        <w:caps/>
        <w:noProof/>
      </w:rPr>
      <w:t xml:space="preserve"> </w:t>
    </w:r>
  </w:p>
  <w:p w14:paraId="3E2D22BF" w14:textId="77777777" w:rsidR="003222F8" w:rsidRDefault="003222F8">
    <w:pPr>
      <w:pStyle w:val="Topptekst"/>
      <w:spacing w:after="0"/>
      <w:rPr>
        <w:rFonts w:ascii="Arial" w:hAnsi="Arial" w:cs="Arial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F645A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3B73309"/>
    <w:multiLevelType w:val="hybridMultilevel"/>
    <w:tmpl w:val="27C88A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591A"/>
    <w:multiLevelType w:val="hybridMultilevel"/>
    <w:tmpl w:val="BAA4D1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7FA7"/>
    <w:multiLevelType w:val="hybridMultilevel"/>
    <w:tmpl w:val="B3B6DC72"/>
    <w:lvl w:ilvl="0" w:tplc="48A2F4EC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2E6C85"/>
    <w:multiLevelType w:val="hybridMultilevel"/>
    <w:tmpl w:val="E904D46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B11995"/>
    <w:multiLevelType w:val="hybridMultilevel"/>
    <w:tmpl w:val="4036BC6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F22212"/>
    <w:multiLevelType w:val="hybridMultilevel"/>
    <w:tmpl w:val="AB7099A8"/>
    <w:lvl w:ilvl="0" w:tplc="3FF88E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93323"/>
    <w:multiLevelType w:val="hybridMultilevel"/>
    <w:tmpl w:val="04E89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B3EF7"/>
    <w:multiLevelType w:val="hybridMultilevel"/>
    <w:tmpl w:val="8DE2C2E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D466A9"/>
    <w:multiLevelType w:val="hybridMultilevel"/>
    <w:tmpl w:val="9E56D5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56186"/>
    <w:multiLevelType w:val="hybridMultilevel"/>
    <w:tmpl w:val="84AAF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A55BA"/>
    <w:multiLevelType w:val="multilevel"/>
    <w:tmpl w:val="1DEA0F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297DAE"/>
    <w:multiLevelType w:val="hybridMultilevel"/>
    <w:tmpl w:val="BE30E99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5B0850"/>
    <w:multiLevelType w:val="multilevel"/>
    <w:tmpl w:val="1D2E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3E2C96"/>
    <w:multiLevelType w:val="hybridMultilevel"/>
    <w:tmpl w:val="F40863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D3557"/>
    <w:multiLevelType w:val="hybridMultilevel"/>
    <w:tmpl w:val="ECF066E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C31409"/>
    <w:multiLevelType w:val="hybridMultilevel"/>
    <w:tmpl w:val="B096E31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C826FE"/>
    <w:multiLevelType w:val="multilevel"/>
    <w:tmpl w:val="54C8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11771D"/>
    <w:multiLevelType w:val="hybridMultilevel"/>
    <w:tmpl w:val="6E6223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C1F6E"/>
    <w:multiLevelType w:val="hybridMultilevel"/>
    <w:tmpl w:val="F66E7ED0"/>
    <w:lvl w:ilvl="0" w:tplc="3FF88E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26357"/>
    <w:multiLevelType w:val="hybridMultilevel"/>
    <w:tmpl w:val="934C6E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B23EF0"/>
    <w:multiLevelType w:val="hybridMultilevel"/>
    <w:tmpl w:val="EE62C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177C4"/>
    <w:multiLevelType w:val="hybridMultilevel"/>
    <w:tmpl w:val="6F101A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000C4"/>
    <w:multiLevelType w:val="multilevel"/>
    <w:tmpl w:val="1236E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3E4FAC"/>
    <w:multiLevelType w:val="hybridMultilevel"/>
    <w:tmpl w:val="D2D82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4660D9"/>
    <w:multiLevelType w:val="hybridMultilevel"/>
    <w:tmpl w:val="477251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208D9"/>
    <w:multiLevelType w:val="hybridMultilevel"/>
    <w:tmpl w:val="1E888C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850781"/>
    <w:multiLevelType w:val="hybridMultilevel"/>
    <w:tmpl w:val="CFC42AB6"/>
    <w:lvl w:ilvl="0" w:tplc="CDDCED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AE5487"/>
    <w:multiLevelType w:val="hybridMultilevel"/>
    <w:tmpl w:val="5A9C7CC0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D9620B6"/>
    <w:multiLevelType w:val="hybridMultilevel"/>
    <w:tmpl w:val="3D703BDA"/>
    <w:lvl w:ilvl="0" w:tplc="8A9C01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798"/>
    <w:multiLevelType w:val="hybridMultilevel"/>
    <w:tmpl w:val="26141598"/>
    <w:lvl w:ilvl="0" w:tplc="EFEE16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7B2001"/>
    <w:multiLevelType w:val="hybridMultilevel"/>
    <w:tmpl w:val="856639B4"/>
    <w:lvl w:ilvl="0" w:tplc="2396769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DB3E54"/>
    <w:multiLevelType w:val="hybridMultilevel"/>
    <w:tmpl w:val="8BC446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7517DC"/>
    <w:multiLevelType w:val="singleLevel"/>
    <w:tmpl w:val="0409000B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769D3BDE"/>
    <w:multiLevelType w:val="hybridMultilevel"/>
    <w:tmpl w:val="0D6EA19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C896478"/>
    <w:multiLevelType w:val="hybridMultilevel"/>
    <w:tmpl w:val="2D546DFC"/>
    <w:lvl w:ilvl="0" w:tplc="24D6B0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3"/>
  </w:num>
  <w:num w:numId="3">
    <w:abstractNumId w:val="15"/>
  </w:num>
  <w:num w:numId="4">
    <w:abstractNumId w:val="8"/>
  </w:num>
  <w:num w:numId="5">
    <w:abstractNumId w:val="24"/>
  </w:num>
  <w:num w:numId="6">
    <w:abstractNumId w:val="12"/>
  </w:num>
  <w:num w:numId="7">
    <w:abstractNumId w:val="16"/>
  </w:num>
  <w:num w:numId="8">
    <w:abstractNumId w:val="34"/>
  </w:num>
  <w:num w:numId="9">
    <w:abstractNumId w:val="4"/>
  </w:num>
  <w:num w:numId="10">
    <w:abstractNumId w:val="5"/>
  </w:num>
  <w:num w:numId="11">
    <w:abstractNumId w:val="31"/>
  </w:num>
  <w:num w:numId="12">
    <w:abstractNumId w:val="32"/>
  </w:num>
  <w:num w:numId="13">
    <w:abstractNumId w:val="10"/>
  </w:num>
  <w:num w:numId="14">
    <w:abstractNumId w:val="2"/>
  </w:num>
  <w:num w:numId="15">
    <w:abstractNumId w:val="25"/>
  </w:num>
  <w:num w:numId="16">
    <w:abstractNumId w:val="29"/>
  </w:num>
  <w:num w:numId="17">
    <w:abstractNumId w:val="28"/>
  </w:num>
  <w:num w:numId="18">
    <w:abstractNumId w:val="20"/>
  </w:num>
  <w:num w:numId="19">
    <w:abstractNumId w:val="22"/>
  </w:num>
  <w:num w:numId="20">
    <w:abstractNumId w:val="7"/>
  </w:num>
  <w:num w:numId="21">
    <w:abstractNumId w:val="9"/>
  </w:num>
  <w:num w:numId="22">
    <w:abstractNumId w:val="1"/>
  </w:num>
  <w:num w:numId="23">
    <w:abstractNumId w:val="26"/>
  </w:num>
  <w:num w:numId="24">
    <w:abstractNumId w:val="21"/>
  </w:num>
  <w:num w:numId="25">
    <w:abstractNumId w:val="18"/>
  </w:num>
  <w:num w:numId="26">
    <w:abstractNumId w:val="14"/>
  </w:num>
  <w:num w:numId="27">
    <w:abstractNumId w:val="3"/>
  </w:num>
  <w:num w:numId="28">
    <w:abstractNumId w:val="17"/>
  </w:num>
  <w:num w:numId="29">
    <w:abstractNumId w:val="11"/>
  </w:num>
  <w:num w:numId="30">
    <w:abstractNumId w:val="23"/>
  </w:num>
  <w:num w:numId="31">
    <w:abstractNumId w:val="30"/>
  </w:num>
  <w:num w:numId="32">
    <w:abstractNumId w:val="13"/>
  </w:num>
  <w:num w:numId="33">
    <w:abstractNumId w:val="35"/>
  </w:num>
  <w:num w:numId="34">
    <w:abstractNumId w:val="27"/>
  </w:num>
  <w:num w:numId="35">
    <w:abstractNumId w:val="19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4A"/>
    <w:rsid w:val="00013064"/>
    <w:rsid w:val="00014120"/>
    <w:rsid w:val="0002036D"/>
    <w:rsid w:val="00020F3C"/>
    <w:rsid w:val="00026CFC"/>
    <w:rsid w:val="00043B0F"/>
    <w:rsid w:val="0004426F"/>
    <w:rsid w:val="00052AF2"/>
    <w:rsid w:val="000552F7"/>
    <w:rsid w:val="00060BDD"/>
    <w:rsid w:val="00065CED"/>
    <w:rsid w:val="0007342B"/>
    <w:rsid w:val="000804A5"/>
    <w:rsid w:val="00093332"/>
    <w:rsid w:val="00096255"/>
    <w:rsid w:val="000B330B"/>
    <w:rsid w:val="000B4D02"/>
    <w:rsid w:val="000B56E0"/>
    <w:rsid w:val="000C1A4B"/>
    <w:rsid w:val="000D2BDE"/>
    <w:rsid w:val="000D6B80"/>
    <w:rsid w:val="000F21E6"/>
    <w:rsid w:val="000F63F8"/>
    <w:rsid w:val="00106EBE"/>
    <w:rsid w:val="001170D3"/>
    <w:rsid w:val="00134964"/>
    <w:rsid w:val="00135F72"/>
    <w:rsid w:val="00145BD5"/>
    <w:rsid w:val="00145EBB"/>
    <w:rsid w:val="001465FE"/>
    <w:rsid w:val="001520D3"/>
    <w:rsid w:val="00153944"/>
    <w:rsid w:val="001551FB"/>
    <w:rsid w:val="00156D97"/>
    <w:rsid w:val="001648FC"/>
    <w:rsid w:val="001755D8"/>
    <w:rsid w:val="00176223"/>
    <w:rsid w:val="00180C56"/>
    <w:rsid w:val="00186728"/>
    <w:rsid w:val="001A1E14"/>
    <w:rsid w:val="001B1DFE"/>
    <w:rsid w:val="001B2F25"/>
    <w:rsid w:val="001B7771"/>
    <w:rsid w:val="001C7623"/>
    <w:rsid w:val="001E1685"/>
    <w:rsid w:val="001E1A4D"/>
    <w:rsid w:val="001E21AF"/>
    <w:rsid w:val="001F33F2"/>
    <w:rsid w:val="0020059D"/>
    <w:rsid w:val="00261AB9"/>
    <w:rsid w:val="002621CE"/>
    <w:rsid w:val="0026437C"/>
    <w:rsid w:val="00264723"/>
    <w:rsid w:val="0027338F"/>
    <w:rsid w:val="00274D82"/>
    <w:rsid w:val="0027755D"/>
    <w:rsid w:val="0028331D"/>
    <w:rsid w:val="00286D92"/>
    <w:rsid w:val="00287E7D"/>
    <w:rsid w:val="002A0154"/>
    <w:rsid w:val="002A55EC"/>
    <w:rsid w:val="002A7E4C"/>
    <w:rsid w:val="002B307A"/>
    <w:rsid w:val="002B401A"/>
    <w:rsid w:val="002C1D2B"/>
    <w:rsid w:val="002C4F23"/>
    <w:rsid w:val="002D42E8"/>
    <w:rsid w:val="002D7F7A"/>
    <w:rsid w:val="002E7009"/>
    <w:rsid w:val="002F39CE"/>
    <w:rsid w:val="002F4F4D"/>
    <w:rsid w:val="002F7DC3"/>
    <w:rsid w:val="00310670"/>
    <w:rsid w:val="00310728"/>
    <w:rsid w:val="00310982"/>
    <w:rsid w:val="003222F8"/>
    <w:rsid w:val="00324183"/>
    <w:rsid w:val="00325ADC"/>
    <w:rsid w:val="00336A6E"/>
    <w:rsid w:val="00337675"/>
    <w:rsid w:val="00345228"/>
    <w:rsid w:val="00365167"/>
    <w:rsid w:val="00393D36"/>
    <w:rsid w:val="003A19B4"/>
    <w:rsid w:val="003A42EA"/>
    <w:rsid w:val="003B6E3C"/>
    <w:rsid w:val="003C485D"/>
    <w:rsid w:val="003D13ED"/>
    <w:rsid w:val="003D2E59"/>
    <w:rsid w:val="003E798E"/>
    <w:rsid w:val="00405871"/>
    <w:rsid w:val="004163D9"/>
    <w:rsid w:val="00422B71"/>
    <w:rsid w:val="00423E84"/>
    <w:rsid w:val="0043282A"/>
    <w:rsid w:val="004342C8"/>
    <w:rsid w:val="00434513"/>
    <w:rsid w:val="004345FB"/>
    <w:rsid w:val="00434667"/>
    <w:rsid w:val="00435C19"/>
    <w:rsid w:val="004445E9"/>
    <w:rsid w:val="004520F6"/>
    <w:rsid w:val="00463541"/>
    <w:rsid w:val="004668F6"/>
    <w:rsid w:val="00474329"/>
    <w:rsid w:val="00487C73"/>
    <w:rsid w:val="00492037"/>
    <w:rsid w:val="00496550"/>
    <w:rsid w:val="004A05A1"/>
    <w:rsid w:val="004A2EE1"/>
    <w:rsid w:val="004B1121"/>
    <w:rsid w:val="004B60F2"/>
    <w:rsid w:val="004C50C4"/>
    <w:rsid w:val="004D3376"/>
    <w:rsid w:val="004E0D9E"/>
    <w:rsid w:val="00524BFA"/>
    <w:rsid w:val="0053184F"/>
    <w:rsid w:val="00540839"/>
    <w:rsid w:val="005717C0"/>
    <w:rsid w:val="0057778F"/>
    <w:rsid w:val="00584995"/>
    <w:rsid w:val="00585BD4"/>
    <w:rsid w:val="00586B99"/>
    <w:rsid w:val="005E43C4"/>
    <w:rsid w:val="0061086C"/>
    <w:rsid w:val="00627FC2"/>
    <w:rsid w:val="0065049F"/>
    <w:rsid w:val="00651B9C"/>
    <w:rsid w:val="0066117F"/>
    <w:rsid w:val="00674DE5"/>
    <w:rsid w:val="00676459"/>
    <w:rsid w:val="00677046"/>
    <w:rsid w:val="00694149"/>
    <w:rsid w:val="006A651F"/>
    <w:rsid w:val="006B1609"/>
    <w:rsid w:val="006B704E"/>
    <w:rsid w:val="006C614A"/>
    <w:rsid w:val="006E24D2"/>
    <w:rsid w:val="006E3216"/>
    <w:rsid w:val="006F1FD6"/>
    <w:rsid w:val="00705C9F"/>
    <w:rsid w:val="007061E0"/>
    <w:rsid w:val="00712DC3"/>
    <w:rsid w:val="007160D7"/>
    <w:rsid w:val="0072090F"/>
    <w:rsid w:val="00722C69"/>
    <w:rsid w:val="00741386"/>
    <w:rsid w:val="007426C1"/>
    <w:rsid w:val="00742BC8"/>
    <w:rsid w:val="00783CFE"/>
    <w:rsid w:val="007930C5"/>
    <w:rsid w:val="007A3101"/>
    <w:rsid w:val="007B3A06"/>
    <w:rsid w:val="007B5FA2"/>
    <w:rsid w:val="007B7B30"/>
    <w:rsid w:val="007F5E89"/>
    <w:rsid w:val="00803AB1"/>
    <w:rsid w:val="00817422"/>
    <w:rsid w:val="00846A06"/>
    <w:rsid w:val="0085492F"/>
    <w:rsid w:val="0085575E"/>
    <w:rsid w:val="00865DF8"/>
    <w:rsid w:val="0088308F"/>
    <w:rsid w:val="00890FC4"/>
    <w:rsid w:val="00895395"/>
    <w:rsid w:val="008A5185"/>
    <w:rsid w:val="008B6D9D"/>
    <w:rsid w:val="008B6EED"/>
    <w:rsid w:val="008C3F8A"/>
    <w:rsid w:val="008D2842"/>
    <w:rsid w:val="008D3717"/>
    <w:rsid w:val="008E2FDA"/>
    <w:rsid w:val="008F68C3"/>
    <w:rsid w:val="00905C1F"/>
    <w:rsid w:val="00920E18"/>
    <w:rsid w:val="00922897"/>
    <w:rsid w:val="0093079C"/>
    <w:rsid w:val="0093222A"/>
    <w:rsid w:val="00944549"/>
    <w:rsid w:val="00962561"/>
    <w:rsid w:val="009730A2"/>
    <w:rsid w:val="00974F43"/>
    <w:rsid w:val="0099013E"/>
    <w:rsid w:val="00994036"/>
    <w:rsid w:val="009A4F5F"/>
    <w:rsid w:val="009B0187"/>
    <w:rsid w:val="009C2980"/>
    <w:rsid w:val="009C4861"/>
    <w:rsid w:val="009C5536"/>
    <w:rsid w:val="009E31A0"/>
    <w:rsid w:val="009E70DF"/>
    <w:rsid w:val="00A006B2"/>
    <w:rsid w:val="00A12817"/>
    <w:rsid w:val="00A20BAD"/>
    <w:rsid w:val="00A21C72"/>
    <w:rsid w:val="00A2204B"/>
    <w:rsid w:val="00A3543D"/>
    <w:rsid w:val="00A54488"/>
    <w:rsid w:val="00A55934"/>
    <w:rsid w:val="00A653C7"/>
    <w:rsid w:val="00A71F1B"/>
    <w:rsid w:val="00A76B3B"/>
    <w:rsid w:val="00A82397"/>
    <w:rsid w:val="00A977AD"/>
    <w:rsid w:val="00AB0ED2"/>
    <w:rsid w:val="00B03DF9"/>
    <w:rsid w:val="00B1391F"/>
    <w:rsid w:val="00B13A32"/>
    <w:rsid w:val="00B1598A"/>
    <w:rsid w:val="00B2080F"/>
    <w:rsid w:val="00B237D5"/>
    <w:rsid w:val="00B242B0"/>
    <w:rsid w:val="00B375FF"/>
    <w:rsid w:val="00B728D3"/>
    <w:rsid w:val="00B764DF"/>
    <w:rsid w:val="00B80395"/>
    <w:rsid w:val="00B80F50"/>
    <w:rsid w:val="00B814F9"/>
    <w:rsid w:val="00B9205E"/>
    <w:rsid w:val="00B941E5"/>
    <w:rsid w:val="00B955AD"/>
    <w:rsid w:val="00BB0B72"/>
    <w:rsid w:val="00BB2EE9"/>
    <w:rsid w:val="00BD03D8"/>
    <w:rsid w:val="00BE2F53"/>
    <w:rsid w:val="00BE7AFA"/>
    <w:rsid w:val="00BF24BC"/>
    <w:rsid w:val="00BF3903"/>
    <w:rsid w:val="00C05EA1"/>
    <w:rsid w:val="00C12588"/>
    <w:rsid w:val="00C12F11"/>
    <w:rsid w:val="00C14A50"/>
    <w:rsid w:val="00C43022"/>
    <w:rsid w:val="00C43E45"/>
    <w:rsid w:val="00C502FB"/>
    <w:rsid w:val="00C60FC5"/>
    <w:rsid w:val="00C738A4"/>
    <w:rsid w:val="00C74E76"/>
    <w:rsid w:val="00C907AE"/>
    <w:rsid w:val="00C96D22"/>
    <w:rsid w:val="00CA3987"/>
    <w:rsid w:val="00CA5713"/>
    <w:rsid w:val="00CD3649"/>
    <w:rsid w:val="00CD5FF0"/>
    <w:rsid w:val="00CE69FD"/>
    <w:rsid w:val="00CF3061"/>
    <w:rsid w:val="00D121D5"/>
    <w:rsid w:val="00D34B7D"/>
    <w:rsid w:val="00D34C18"/>
    <w:rsid w:val="00D442A5"/>
    <w:rsid w:val="00D4486C"/>
    <w:rsid w:val="00D552CC"/>
    <w:rsid w:val="00D57294"/>
    <w:rsid w:val="00D630D1"/>
    <w:rsid w:val="00D827A2"/>
    <w:rsid w:val="00D92EFD"/>
    <w:rsid w:val="00D951DE"/>
    <w:rsid w:val="00D95ED5"/>
    <w:rsid w:val="00DA385F"/>
    <w:rsid w:val="00DC228A"/>
    <w:rsid w:val="00DD2429"/>
    <w:rsid w:val="00DE2327"/>
    <w:rsid w:val="00DE5D95"/>
    <w:rsid w:val="00DE5DCF"/>
    <w:rsid w:val="00E0128D"/>
    <w:rsid w:val="00E01863"/>
    <w:rsid w:val="00E020EE"/>
    <w:rsid w:val="00E10052"/>
    <w:rsid w:val="00E1649E"/>
    <w:rsid w:val="00E22143"/>
    <w:rsid w:val="00E22DA8"/>
    <w:rsid w:val="00E259E0"/>
    <w:rsid w:val="00E40367"/>
    <w:rsid w:val="00E40F45"/>
    <w:rsid w:val="00E4389A"/>
    <w:rsid w:val="00E46D6C"/>
    <w:rsid w:val="00E5232C"/>
    <w:rsid w:val="00E523B1"/>
    <w:rsid w:val="00E54BE9"/>
    <w:rsid w:val="00E57C1C"/>
    <w:rsid w:val="00E7430E"/>
    <w:rsid w:val="00E80C23"/>
    <w:rsid w:val="00E8378A"/>
    <w:rsid w:val="00E865BB"/>
    <w:rsid w:val="00E978D6"/>
    <w:rsid w:val="00EA171E"/>
    <w:rsid w:val="00EA311E"/>
    <w:rsid w:val="00EB546B"/>
    <w:rsid w:val="00EB629D"/>
    <w:rsid w:val="00EC2949"/>
    <w:rsid w:val="00ED2598"/>
    <w:rsid w:val="00ED441C"/>
    <w:rsid w:val="00F02693"/>
    <w:rsid w:val="00F041EF"/>
    <w:rsid w:val="00F11708"/>
    <w:rsid w:val="00F131C6"/>
    <w:rsid w:val="00F14CE8"/>
    <w:rsid w:val="00F21EB8"/>
    <w:rsid w:val="00F23867"/>
    <w:rsid w:val="00F30799"/>
    <w:rsid w:val="00F4759C"/>
    <w:rsid w:val="00F51D48"/>
    <w:rsid w:val="00F54064"/>
    <w:rsid w:val="00F72EDD"/>
    <w:rsid w:val="00F76079"/>
    <w:rsid w:val="00F8589B"/>
    <w:rsid w:val="00F930AD"/>
    <w:rsid w:val="00F950C2"/>
    <w:rsid w:val="00FD484D"/>
    <w:rsid w:val="00FF0890"/>
    <w:rsid w:val="00FF2025"/>
    <w:rsid w:val="00FF2343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DD962"/>
  <w15:docId w15:val="{01C7714A-F223-49BE-A7CB-D6ACE8FC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E8"/>
    <w:pPr>
      <w:spacing w:line="290" w:lineRule="atLeast"/>
    </w:pPr>
    <w:rPr>
      <w:spacing w:val="-5"/>
      <w:sz w:val="23"/>
    </w:rPr>
  </w:style>
  <w:style w:type="paragraph" w:styleId="Overskrift1">
    <w:name w:val="heading 1"/>
    <w:basedOn w:val="Normal"/>
    <w:next w:val="Normal"/>
    <w:qFormat/>
    <w:rsid w:val="00F14CE8"/>
    <w:pPr>
      <w:keepNext/>
      <w:spacing w:line="240" w:lineRule="auto"/>
      <w:outlineLvl w:val="0"/>
    </w:pPr>
    <w:rPr>
      <w:rFonts w:cs="Arial"/>
      <w:bCs/>
      <w:kern w:val="32"/>
      <w:sz w:val="30"/>
      <w:szCs w:val="32"/>
    </w:rPr>
  </w:style>
  <w:style w:type="paragraph" w:styleId="Overskrift2">
    <w:name w:val="heading 2"/>
    <w:basedOn w:val="Normal"/>
    <w:next w:val="Normal"/>
    <w:autoRedefine/>
    <w:qFormat/>
    <w:rsid w:val="00F14CE8"/>
    <w:pPr>
      <w:keepNext/>
      <w:spacing w:line="240" w:lineRule="auto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autoRedefine/>
    <w:qFormat/>
    <w:rsid w:val="00F14CE8"/>
    <w:pPr>
      <w:keepNext/>
      <w:spacing w:line="240" w:lineRule="auto"/>
      <w:outlineLvl w:val="2"/>
    </w:pPr>
    <w:rPr>
      <w:sz w:val="24"/>
    </w:rPr>
  </w:style>
  <w:style w:type="paragraph" w:styleId="Overskrift4">
    <w:name w:val="heading 4"/>
    <w:basedOn w:val="Normal"/>
    <w:next w:val="Normal"/>
    <w:qFormat/>
    <w:rsid w:val="00F14CE8"/>
    <w:pPr>
      <w:keepNext/>
      <w:spacing w:line="240" w:lineRule="auto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F14CE8"/>
    <w:pPr>
      <w:keepNext/>
      <w:outlineLvl w:val="4"/>
    </w:pPr>
    <w:rPr>
      <w:b/>
      <w:bCs/>
    </w:rPr>
  </w:style>
  <w:style w:type="paragraph" w:styleId="Overskrift6">
    <w:name w:val="heading 6"/>
    <w:basedOn w:val="Normal"/>
    <w:next w:val="Normal"/>
    <w:qFormat/>
    <w:rsid w:val="00F14CE8"/>
    <w:pPr>
      <w:keepNext/>
      <w:outlineLvl w:val="5"/>
    </w:pPr>
    <w:rPr>
      <w:sz w:val="7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F14CE8"/>
    <w:pPr>
      <w:keepLines/>
      <w:tabs>
        <w:tab w:val="center" w:pos="4320"/>
        <w:tab w:val="right" w:pos="8640"/>
      </w:tabs>
    </w:pPr>
  </w:style>
  <w:style w:type="character" w:styleId="Sidetall">
    <w:name w:val="page number"/>
    <w:semiHidden/>
    <w:rsid w:val="00F14CE8"/>
    <w:rPr>
      <w:sz w:val="20"/>
    </w:rPr>
  </w:style>
  <w:style w:type="paragraph" w:styleId="Topptekst">
    <w:name w:val="header"/>
    <w:basedOn w:val="Normal"/>
    <w:semiHidden/>
    <w:rsid w:val="00F14CE8"/>
    <w:pPr>
      <w:keepLines/>
      <w:tabs>
        <w:tab w:val="center" w:pos="4320"/>
        <w:tab w:val="right" w:pos="8640"/>
      </w:tabs>
      <w:spacing w:after="600" w:line="240" w:lineRule="atLeast"/>
    </w:pPr>
    <w:rPr>
      <w:sz w:val="22"/>
    </w:rPr>
  </w:style>
  <w:style w:type="character" w:styleId="Hyperkobling">
    <w:name w:val="Hyperlink"/>
    <w:basedOn w:val="Standardskriftforavsnitt"/>
    <w:semiHidden/>
    <w:rsid w:val="00F14CE8"/>
    <w:rPr>
      <w:color w:val="0000FF"/>
      <w:u w:val="single"/>
    </w:rPr>
  </w:style>
  <w:style w:type="paragraph" w:customStyle="1" w:styleId="Avd">
    <w:name w:val="Avd"/>
    <w:basedOn w:val="Normal"/>
    <w:next w:val="Normal"/>
    <w:rsid w:val="00F14CE8"/>
    <w:pPr>
      <w:spacing w:line="220" w:lineRule="exact"/>
    </w:pPr>
    <w:rPr>
      <w:sz w:val="17"/>
    </w:rPr>
  </w:style>
  <w:style w:type="paragraph" w:customStyle="1" w:styleId="Sign">
    <w:name w:val="Sign"/>
    <w:basedOn w:val="Normal"/>
    <w:next w:val="Normal"/>
    <w:rsid w:val="00F14CE8"/>
    <w:pPr>
      <w:tabs>
        <w:tab w:val="left" w:pos="6237"/>
      </w:tabs>
      <w:spacing w:line="240" w:lineRule="auto"/>
    </w:pPr>
    <w:rPr>
      <w:spacing w:val="0"/>
    </w:rPr>
  </w:style>
  <w:style w:type="paragraph" w:styleId="Sluttnotetekst">
    <w:name w:val="endnote text"/>
    <w:basedOn w:val="Normal"/>
    <w:semiHidden/>
    <w:rsid w:val="00F14CE8"/>
    <w:rPr>
      <w:spacing w:val="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E79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798E"/>
    <w:rPr>
      <w:rFonts w:ascii="Tahoma" w:hAnsi="Tahoma" w:cs="Tahoma"/>
      <w:spacing w:val="-5"/>
      <w:sz w:val="16"/>
      <w:szCs w:val="16"/>
    </w:rPr>
  </w:style>
  <w:style w:type="paragraph" w:styleId="Listeavsnitt">
    <w:name w:val="List Paragraph"/>
    <w:basedOn w:val="Normal"/>
    <w:uiPriority w:val="34"/>
    <w:qFormat/>
    <w:rsid w:val="00C907AE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28331D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2833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4F4D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paragraph" w:customStyle="1" w:styleId="3zedxoi1pg9tqfd8az2z3">
    <w:name w:val="_3zedxoi_1pg9tqfd8az2z3"/>
    <w:basedOn w:val="Normal"/>
    <w:rsid w:val="00134964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character" w:customStyle="1" w:styleId="ms-button-flexcontainer">
    <w:name w:val="ms-button-flexcontainer"/>
    <w:basedOn w:val="Standardskriftforavsnitt"/>
    <w:rsid w:val="0013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814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9037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0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79794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0972">
              <w:marLeft w:val="780"/>
              <w:marRight w:val="240"/>
              <w:marTop w:val="18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7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7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5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Soffice\Maler\Stavanger%20Kommune\M&#248;teinnkallingSK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ECBBB-9079-4CD0-B80D-43854E90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MøteinnkallingSK</Template>
  <TotalTime>2</TotalTime>
  <Pages>2</Pages>
  <Words>183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«Logo1»</vt:lpstr>
      <vt:lpstr>«Logo1»</vt:lpstr>
    </vt:vector>
  </TitlesOfParts>
  <Company>Stavanger kommune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«Logo1»</dc:title>
  <dc:subject>MøteinnkallingSK</dc:subject>
  <dc:creator>IBM T40</dc:creator>
  <cp:keywords/>
  <dc:description/>
  <cp:lastModifiedBy>Mona Lillehammer</cp:lastModifiedBy>
  <cp:revision>2</cp:revision>
  <cp:lastPrinted>2013-01-21T09:03:00Z</cp:lastPrinted>
  <dcterms:created xsi:type="dcterms:W3CDTF">2021-08-30T15:25:00Z</dcterms:created>
  <dcterms:modified xsi:type="dcterms:W3CDTF">2021-08-30T15:25:00Z</dcterms:modified>
</cp:coreProperties>
</file>