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AD280" w14:textId="77777777" w:rsidR="0043282A" w:rsidRDefault="0043282A"/>
    <w:p w14:paraId="455A4B5F" w14:textId="77777777" w:rsidR="0043282A" w:rsidRPr="00310670" w:rsidRDefault="0043282A">
      <w:pPr>
        <w:rPr>
          <w:b/>
          <w:sz w:val="48"/>
          <w:szCs w:val="48"/>
        </w:rPr>
      </w:pPr>
    </w:p>
    <w:p w14:paraId="340A514E" w14:textId="5EC15C20" w:rsidR="00434513" w:rsidRPr="00905C1F" w:rsidRDefault="00523CF7">
      <w:pPr>
        <w:rPr>
          <w:b/>
          <w:sz w:val="72"/>
          <w:szCs w:val="72"/>
        </w:rPr>
      </w:pPr>
      <w:r>
        <w:rPr>
          <w:b/>
          <w:sz w:val="72"/>
          <w:szCs w:val="72"/>
        </w:rPr>
        <w:t>Referat</w:t>
      </w:r>
      <w:r w:rsidR="00310670" w:rsidRPr="00905C1F">
        <w:rPr>
          <w:b/>
          <w:sz w:val="72"/>
          <w:szCs w:val="72"/>
        </w:rPr>
        <w:t xml:space="preserve"> </w:t>
      </w:r>
    </w:p>
    <w:p w14:paraId="0ADDF65B" w14:textId="77777777" w:rsidR="00434513" w:rsidRPr="00CA3987" w:rsidRDefault="00434513">
      <w:pPr>
        <w:rPr>
          <w:b/>
          <w:i/>
          <w:vertAlign w:val="subscript"/>
          <w:lang w:val="en-US"/>
        </w:rPr>
      </w:pPr>
    </w:p>
    <w:tbl>
      <w:tblPr>
        <w:tblW w:w="9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270"/>
      </w:tblGrid>
      <w:tr w:rsidR="00434513" w:rsidRPr="00186728" w14:paraId="393502C4" w14:textId="77777777" w:rsidTr="006E3216">
        <w:tc>
          <w:tcPr>
            <w:tcW w:w="1843" w:type="dxa"/>
          </w:tcPr>
          <w:p w14:paraId="0040AC72" w14:textId="77777777" w:rsidR="00434513" w:rsidRPr="00905C1F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905C1F">
              <w:rPr>
                <w:rFonts w:ascii="Arial" w:hAnsi="Arial" w:cs="Arial"/>
                <w:noProof/>
                <w:sz w:val="24"/>
                <w:szCs w:val="24"/>
              </w:rPr>
              <w:t>Gruppe:</w:t>
            </w:r>
            <w:r w:rsidR="007426C1" w:rsidRPr="00905C1F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270" w:type="dxa"/>
          </w:tcPr>
          <w:p w14:paraId="4C244B68" w14:textId="77777777" w:rsidR="00434513" w:rsidRPr="00905C1F" w:rsidRDefault="00060BDD" w:rsidP="00487C73">
            <w:pPr>
              <w:pStyle w:val="Bunntekst"/>
              <w:keepLines w:val="0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Styret i Hunnedalen velforening</w:t>
            </w:r>
            <w:r w:rsidR="00C43022" w:rsidRPr="00905C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34513" w:rsidRPr="00905C1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76DC540" w14:textId="77777777" w:rsidR="002A0154" w:rsidRPr="00905C1F" w:rsidRDefault="002A0154" w:rsidP="00487C73">
            <w:pPr>
              <w:pStyle w:val="Bunntekst"/>
              <w:keepLines w:val="0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4513" w:rsidRPr="00571BD5" w14:paraId="5A79D6CB" w14:textId="77777777" w:rsidTr="006E3216">
        <w:tc>
          <w:tcPr>
            <w:tcW w:w="1843" w:type="dxa"/>
          </w:tcPr>
          <w:p w14:paraId="41B7DCDD" w14:textId="77777777" w:rsidR="00434513" w:rsidRPr="00905C1F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905C1F">
              <w:rPr>
                <w:rFonts w:ascii="Arial" w:hAnsi="Arial" w:cs="Arial"/>
                <w:noProof/>
                <w:sz w:val="24"/>
                <w:szCs w:val="24"/>
              </w:rPr>
              <w:t>Møtested:</w:t>
            </w:r>
          </w:p>
        </w:tc>
        <w:tc>
          <w:tcPr>
            <w:tcW w:w="7270" w:type="dxa"/>
          </w:tcPr>
          <w:p w14:paraId="45A0E4F3" w14:textId="6413B114" w:rsidR="00AB0ED2" w:rsidRPr="003D13ED" w:rsidRDefault="001F33F2" w:rsidP="00487C7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D13ED">
              <w:rPr>
                <w:rFonts w:ascii="Arial" w:hAnsi="Arial" w:cs="Arial"/>
                <w:sz w:val="24"/>
                <w:szCs w:val="24"/>
                <w:lang w:val="en-US"/>
              </w:rPr>
              <w:t>Google Meet</w:t>
            </w:r>
            <w:r w:rsidR="004028E8">
              <w:rPr>
                <w:rFonts w:ascii="Arial" w:hAnsi="Arial" w:cs="Arial"/>
                <w:sz w:val="24"/>
                <w:szCs w:val="24"/>
                <w:lang w:val="en-US"/>
              </w:rPr>
              <w:t xml:space="preserve">    </w:t>
            </w:r>
            <w:r w:rsidR="004028E8" w:rsidRPr="00571BD5">
              <w:rPr>
                <w:rFonts w:ascii="Roboto" w:hAnsi="Roboto"/>
                <w:color w:val="5F6368"/>
                <w:spacing w:val="5"/>
                <w:sz w:val="18"/>
                <w:szCs w:val="18"/>
                <w:shd w:val="clear" w:color="auto" w:fill="FFFFFF"/>
                <w:lang w:val="en-US"/>
              </w:rPr>
              <w:t>meet.google.com/</w:t>
            </w:r>
            <w:proofErr w:type="spellStart"/>
            <w:r w:rsidR="004028E8" w:rsidRPr="00571BD5">
              <w:rPr>
                <w:rFonts w:ascii="Roboto" w:hAnsi="Roboto"/>
                <w:color w:val="5F6368"/>
                <w:spacing w:val="5"/>
                <w:sz w:val="18"/>
                <w:szCs w:val="18"/>
                <w:shd w:val="clear" w:color="auto" w:fill="FFFFFF"/>
                <w:lang w:val="en-US"/>
              </w:rPr>
              <w:t>hxh-gzbr-bjq</w:t>
            </w:r>
            <w:proofErr w:type="spellEnd"/>
          </w:p>
          <w:p w14:paraId="487C0FE0" w14:textId="77777777" w:rsidR="002A0154" w:rsidRPr="003D13ED" w:rsidRDefault="002A0154" w:rsidP="00487C73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434513" w:rsidRPr="00BF3903" w14:paraId="00679113" w14:textId="77777777" w:rsidTr="006E3216">
        <w:tc>
          <w:tcPr>
            <w:tcW w:w="1843" w:type="dxa"/>
          </w:tcPr>
          <w:p w14:paraId="0F322275" w14:textId="77777777" w:rsidR="00434513" w:rsidRPr="00905C1F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905C1F">
              <w:rPr>
                <w:rFonts w:ascii="Arial" w:hAnsi="Arial" w:cs="Arial"/>
                <w:noProof/>
                <w:sz w:val="24"/>
                <w:szCs w:val="24"/>
              </w:rPr>
              <w:t>Møtedato/ -tid:</w:t>
            </w:r>
          </w:p>
        </w:tc>
        <w:tc>
          <w:tcPr>
            <w:tcW w:w="7270" w:type="dxa"/>
          </w:tcPr>
          <w:p w14:paraId="1160ADE3" w14:textId="5D1E4D3C" w:rsidR="002A0154" w:rsidRPr="00905C1F" w:rsidRDefault="00176223" w:rsidP="00487C73">
            <w:pPr>
              <w:pStyle w:val="Overskrift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Tirsdag </w:t>
            </w:r>
            <w:r w:rsidR="007B5F77">
              <w:rPr>
                <w:rFonts w:ascii="Arial" w:hAnsi="Arial" w:cs="Arial"/>
                <w:b w:val="0"/>
                <w:sz w:val="24"/>
                <w:szCs w:val="24"/>
              </w:rPr>
              <w:t>31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.</w:t>
            </w:r>
            <w:r w:rsidR="00D34C18">
              <w:rPr>
                <w:rFonts w:ascii="Arial" w:hAnsi="Arial" w:cs="Arial"/>
                <w:b w:val="0"/>
                <w:sz w:val="24"/>
                <w:szCs w:val="24"/>
              </w:rPr>
              <w:t>0</w:t>
            </w:r>
            <w:r w:rsidR="007B5F77">
              <w:rPr>
                <w:rFonts w:ascii="Arial" w:hAnsi="Arial" w:cs="Arial"/>
                <w:b w:val="0"/>
                <w:sz w:val="24"/>
                <w:szCs w:val="24"/>
              </w:rPr>
              <w:t>8</w:t>
            </w:r>
            <w:r w:rsidR="00060BDD">
              <w:rPr>
                <w:rFonts w:ascii="Arial" w:hAnsi="Arial" w:cs="Arial"/>
                <w:b w:val="0"/>
                <w:sz w:val="24"/>
                <w:szCs w:val="24"/>
              </w:rPr>
              <w:t xml:space="preserve"> kl. 1</w:t>
            </w:r>
            <w:r w:rsidR="009B0187">
              <w:rPr>
                <w:rFonts w:ascii="Arial" w:hAnsi="Arial" w:cs="Arial"/>
                <w:b w:val="0"/>
                <w:sz w:val="24"/>
                <w:szCs w:val="24"/>
              </w:rPr>
              <w:t>9</w:t>
            </w:r>
            <w:r w:rsidR="00CD3649">
              <w:rPr>
                <w:rFonts w:ascii="Arial" w:hAnsi="Arial" w:cs="Arial"/>
                <w:b w:val="0"/>
                <w:sz w:val="24"/>
                <w:szCs w:val="24"/>
              </w:rPr>
              <w:t>:</w:t>
            </w:r>
            <w:r w:rsidR="009B0187">
              <w:rPr>
                <w:rFonts w:ascii="Arial" w:hAnsi="Arial" w:cs="Arial"/>
                <w:b w:val="0"/>
                <w:sz w:val="24"/>
                <w:szCs w:val="24"/>
              </w:rPr>
              <w:t>00</w:t>
            </w:r>
          </w:p>
          <w:p w14:paraId="44FB869A" w14:textId="77777777" w:rsidR="00BF24BC" w:rsidRPr="00905C1F" w:rsidRDefault="00BF24BC" w:rsidP="00487C7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4513" w14:paraId="2887F633" w14:textId="77777777" w:rsidTr="006E3216">
        <w:trPr>
          <w:trHeight w:val="157"/>
        </w:trPr>
        <w:tc>
          <w:tcPr>
            <w:tcW w:w="1843" w:type="dxa"/>
          </w:tcPr>
          <w:p w14:paraId="20353230" w14:textId="77777777" w:rsidR="00434513" w:rsidRPr="00905C1F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905C1F">
              <w:rPr>
                <w:rFonts w:ascii="Arial" w:hAnsi="Arial" w:cs="Arial"/>
                <w:noProof/>
                <w:sz w:val="24"/>
                <w:szCs w:val="24"/>
              </w:rPr>
              <w:t>Deltakere:</w:t>
            </w:r>
            <w:r w:rsidR="006E3216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270" w:type="dxa"/>
          </w:tcPr>
          <w:p w14:paraId="33D31C54" w14:textId="3AF827DE" w:rsidR="00060BDD" w:rsidRPr="006E3216" w:rsidRDefault="006E3216" w:rsidP="00905C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Oddmund Petter Aasen, Kjetil Dragesæt, </w:t>
            </w:r>
            <w:r w:rsidRPr="006E3216">
              <w:rPr>
                <w:rFonts w:ascii="Arial" w:hAnsi="Arial" w:cs="Arial"/>
                <w:sz w:val="24"/>
                <w:szCs w:val="24"/>
              </w:rPr>
              <w:t>Jon Barrat</w:t>
            </w:r>
            <w:r w:rsidR="00DC228A">
              <w:rPr>
                <w:rFonts w:ascii="Arial" w:hAnsi="Arial" w:cs="Arial"/>
                <w:sz w:val="24"/>
                <w:szCs w:val="24"/>
              </w:rPr>
              <w:t>t</w:t>
            </w:r>
            <w:r w:rsidRPr="006E3216">
              <w:rPr>
                <w:rFonts w:ascii="Arial" w:hAnsi="Arial" w:cs="Arial"/>
                <w:sz w:val="24"/>
                <w:szCs w:val="24"/>
              </w:rPr>
              <w:t xml:space="preserve"> Nysæther </w:t>
            </w:r>
            <w:r w:rsidR="0065049F">
              <w:rPr>
                <w:rFonts w:ascii="Arial" w:hAnsi="Arial" w:cs="Arial"/>
                <w:sz w:val="24"/>
                <w:szCs w:val="24"/>
              </w:rPr>
              <w:t>og Mona Lillehammer</w:t>
            </w:r>
            <w:r w:rsidR="007B5F77">
              <w:rPr>
                <w:rFonts w:ascii="Arial" w:hAnsi="Arial" w:cs="Arial"/>
                <w:sz w:val="24"/>
                <w:szCs w:val="24"/>
              </w:rPr>
              <w:t xml:space="preserve">, Ståle Størkersen, </w:t>
            </w:r>
          </w:p>
          <w:p w14:paraId="44F28FEB" w14:textId="77777777" w:rsidR="00E22143" w:rsidRPr="00905C1F" w:rsidRDefault="00CA3987" w:rsidP="00905C1F">
            <w:pPr>
              <w:rPr>
                <w:rFonts w:ascii="Arial" w:hAnsi="Arial" w:cs="Arial"/>
                <w:sz w:val="24"/>
                <w:szCs w:val="24"/>
              </w:rPr>
            </w:pPr>
            <w:r w:rsidRPr="00905C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34513" w:rsidRPr="00905C1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02FCD57A" w14:textId="77777777" w:rsidR="00434513" w:rsidRDefault="00434513"/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3402"/>
        <w:gridCol w:w="4394"/>
      </w:tblGrid>
      <w:tr w:rsidR="003D13ED" w:rsidRPr="0002036D" w14:paraId="4B543DC9" w14:textId="5B698A8E" w:rsidTr="003D13ED">
        <w:trPr>
          <w:tblHeader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CCCC"/>
            <w:tcMar>
              <w:bottom w:w="68" w:type="dxa"/>
            </w:tcMar>
          </w:tcPr>
          <w:p w14:paraId="38965FB8" w14:textId="77777777" w:rsidR="003D13ED" w:rsidRPr="0002036D" w:rsidRDefault="003D13ED">
            <w:pPr>
              <w:rPr>
                <w:rFonts w:ascii="Arial" w:hAnsi="Arial" w:cs="Arial"/>
                <w:b/>
                <w:bCs/>
              </w:rPr>
            </w:pPr>
            <w:r w:rsidRPr="0002036D">
              <w:rPr>
                <w:rFonts w:ascii="Arial" w:hAnsi="Arial" w:cs="Arial"/>
                <w:b/>
                <w:bCs/>
              </w:rPr>
              <w:t>Sak nr.: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CCCCCC"/>
            <w:tcMar>
              <w:left w:w="68" w:type="dxa"/>
              <w:bottom w:w="68" w:type="dxa"/>
            </w:tcMar>
          </w:tcPr>
          <w:p w14:paraId="7BE2EABD" w14:textId="77777777" w:rsidR="003D13ED" w:rsidRPr="0002036D" w:rsidRDefault="003D13ED">
            <w:pPr>
              <w:rPr>
                <w:rFonts w:ascii="Arial" w:hAnsi="Arial" w:cs="Arial"/>
              </w:rPr>
            </w:pP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CCCCCC"/>
          </w:tcPr>
          <w:p w14:paraId="7AF55D59" w14:textId="77777777" w:rsidR="003D13ED" w:rsidRPr="0002036D" w:rsidRDefault="003D13ED">
            <w:pPr>
              <w:rPr>
                <w:rFonts w:ascii="Arial" w:hAnsi="Arial" w:cs="Arial"/>
              </w:rPr>
            </w:pPr>
          </w:p>
        </w:tc>
      </w:tr>
      <w:tr w:rsidR="003D13ED" w:rsidRPr="0002036D" w14:paraId="75BC7781" w14:textId="320B1186" w:rsidTr="003D13ED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9D31BDC" w14:textId="0B175F11" w:rsidR="003D13ED" w:rsidRPr="0002036D" w:rsidRDefault="007B5F77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15</w:t>
            </w:r>
            <w:r w:rsidR="003D13ED" w:rsidRPr="0002036D">
              <w:rPr>
                <w:rFonts w:ascii="Arial" w:hAnsi="Arial" w:cs="Arial"/>
                <w:bCs/>
                <w:sz w:val="24"/>
                <w:szCs w:val="24"/>
              </w:rPr>
              <w:t>/2</w:t>
            </w:r>
            <w:r w:rsidR="003D13ED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right w:val="nil"/>
            </w:tcBorders>
            <w:tcMar>
              <w:left w:w="68" w:type="dxa"/>
            </w:tcMar>
          </w:tcPr>
          <w:p w14:paraId="32E0D0F1" w14:textId="77777777" w:rsidR="003D13ED" w:rsidRPr="00674DE5" w:rsidRDefault="003D13ED" w:rsidP="006E3216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74DE5">
              <w:rPr>
                <w:rFonts w:ascii="Arial" w:hAnsi="Arial" w:cs="Arial"/>
                <w:bCs/>
                <w:sz w:val="24"/>
                <w:szCs w:val="24"/>
              </w:rPr>
              <w:t>Godkjenning av innkalling og saksliste.</w:t>
            </w:r>
          </w:p>
        </w:tc>
        <w:tc>
          <w:tcPr>
            <w:tcW w:w="4394" w:type="dxa"/>
            <w:tcBorders>
              <w:right w:val="nil"/>
            </w:tcBorders>
          </w:tcPr>
          <w:p w14:paraId="6DAC149F" w14:textId="461898D6" w:rsidR="003D13ED" w:rsidRPr="00674DE5" w:rsidRDefault="00523CF7" w:rsidP="006E3216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Godkjent</w:t>
            </w:r>
          </w:p>
        </w:tc>
      </w:tr>
      <w:tr w:rsidR="003D13ED" w:rsidRPr="0002036D" w14:paraId="78E1554E" w14:textId="7DA01AE2" w:rsidTr="003D13ED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A41746A" w14:textId="36D0B8A6" w:rsidR="003D13ED" w:rsidRPr="0002036D" w:rsidRDefault="007B5F77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16</w:t>
            </w:r>
            <w:r w:rsidR="003D13ED" w:rsidRPr="0002036D">
              <w:rPr>
                <w:rFonts w:ascii="Arial" w:hAnsi="Arial" w:cs="Arial"/>
                <w:bCs/>
                <w:sz w:val="24"/>
                <w:szCs w:val="24"/>
              </w:rPr>
              <w:t>/2</w:t>
            </w:r>
            <w:r w:rsidR="003D13ED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right w:val="nil"/>
            </w:tcBorders>
            <w:tcMar>
              <w:left w:w="68" w:type="dxa"/>
            </w:tcMar>
          </w:tcPr>
          <w:p w14:paraId="1C1BFDB9" w14:textId="77777777" w:rsidR="003D13ED" w:rsidRPr="00674DE5" w:rsidRDefault="003D13ED" w:rsidP="00274D82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  <w:r w:rsidRPr="00674DE5">
              <w:rPr>
                <w:rFonts w:ascii="Arial" w:hAnsi="Arial" w:cs="Arial"/>
                <w:bCs/>
                <w:sz w:val="24"/>
                <w:szCs w:val="24"/>
              </w:rPr>
              <w:t>Godkjenning av referat fra forrige styremøte.</w:t>
            </w:r>
          </w:p>
        </w:tc>
        <w:tc>
          <w:tcPr>
            <w:tcW w:w="4394" w:type="dxa"/>
            <w:tcBorders>
              <w:right w:val="nil"/>
            </w:tcBorders>
          </w:tcPr>
          <w:p w14:paraId="02344B83" w14:textId="73181F1B" w:rsidR="003D13ED" w:rsidRPr="00674DE5" w:rsidRDefault="00523CF7" w:rsidP="00274D82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Godkjent</w:t>
            </w:r>
          </w:p>
        </w:tc>
      </w:tr>
      <w:tr w:rsidR="003D13ED" w:rsidRPr="0002036D" w14:paraId="0046EEF4" w14:textId="2B419A5C" w:rsidTr="003D13ED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7928CE4" w14:textId="7B2F8634" w:rsidR="003D13ED" w:rsidRPr="0002036D" w:rsidRDefault="003D13ED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7B5F77">
              <w:rPr>
                <w:rFonts w:ascii="Arial" w:hAnsi="Arial" w:cs="Arial"/>
                <w:bCs/>
                <w:sz w:val="24"/>
                <w:szCs w:val="24"/>
              </w:rPr>
              <w:t>7</w:t>
            </w:r>
            <w:r w:rsidRPr="0002036D">
              <w:rPr>
                <w:rFonts w:ascii="Arial" w:hAnsi="Arial" w:cs="Arial"/>
                <w:bCs/>
                <w:sz w:val="24"/>
                <w:szCs w:val="24"/>
              </w:rPr>
              <w:t>/2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right w:val="nil"/>
            </w:tcBorders>
            <w:tcMar>
              <w:left w:w="68" w:type="dxa"/>
            </w:tcMar>
          </w:tcPr>
          <w:p w14:paraId="4C33F4E6" w14:textId="40584ACC" w:rsidR="003D13ED" w:rsidRPr="00674DE5" w:rsidRDefault="004028E8" w:rsidP="00274D82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Ny brøyteavtale med Risa</w:t>
            </w:r>
            <w:r w:rsidR="005B2932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.</w:t>
            </w:r>
            <w:r w:rsidR="006A188D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Vedlegg 1.</w:t>
            </w:r>
          </w:p>
        </w:tc>
        <w:tc>
          <w:tcPr>
            <w:tcW w:w="4394" w:type="dxa"/>
            <w:tcBorders>
              <w:right w:val="nil"/>
            </w:tcBorders>
          </w:tcPr>
          <w:p w14:paraId="0ECB96FD" w14:textId="2BBFDD1C" w:rsidR="003D13ED" w:rsidRPr="003D13ED" w:rsidRDefault="00C20AE2" w:rsidP="00274D82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FF0000"/>
                <w:spacing w:val="0"/>
                <w:sz w:val="24"/>
                <w:szCs w:val="24"/>
              </w:rPr>
            </w:pPr>
            <w:r w:rsidRPr="00171779">
              <w:rPr>
                <w:rFonts w:ascii="Arial" w:hAnsi="Arial" w:cs="Arial"/>
                <w:spacing w:val="0"/>
                <w:sz w:val="24"/>
                <w:szCs w:val="24"/>
              </w:rPr>
              <w:t xml:space="preserve">Reno (etternavn) er </w:t>
            </w:r>
            <w:r w:rsidR="00FC4041" w:rsidRPr="00171779">
              <w:rPr>
                <w:rFonts w:ascii="Arial" w:hAnsi="Arial" w:cs="Arial"/>
                <w:spacing w:val="0"/>
                <w:sz w:val="24"/>
                <w:szCs w:val="24"/>
              </w:rPr>
              <w:t xml:space="preserve">Risas underleverandør og den som i praksis utfører arbeidet. Den nye avtalen gjelder for fem år, noe </w:t>
            </w:r>
            <w:r w:rsidR="002301A6" w:rsidRPr="00171779">
              <w:rPr>
                <w:rFonts w:ascii="Arial" w:hAnsi="Arial" w:cs="Arial"/>
                <w:spacing w:val="0"/>
                <w:sz w:val="24"/>
                <w:szCs w:val="24"/>
              </w:rPr>
              <w:t xml:space="preserve">som </w:t>
            </w:r>
            <w:r w:rsidR="00FC4041" w:rsidRPr="00171779">
              <w:rPr>
                <w:rFonts w:ascii="Arial" w:hAnsi="Arial" w:cs="Arial"/>
                <w:spacing w:val="0"/>
                <w:sz w:val="24"/>
                <w:szCs w:val="24"/>
              </w:rPr>
              <w:t>gir</w:t>
            </w:r>
            <w:r w:rsidR="00BD5061" w:rsidRPr="00171779">
              <w:rPr>
                <w:rFonts w:ascii="Arial" w:hAnsi="Arial" w:cs="Arial"/>
                <w:spacing w:val="0"/>
                <w:sz w:val="24"/>
                <w:szCs w:val="24"/>
              </w:rPr>
              <w:t xml:space="preserve"> </w:t>
            </w:r>
            <w:r w:rsidR="00FC4041" w:rsidRPr="00171779">
              <w:rPr>
                <w:rFonts w:ascii="Arial" w:hAnsi="Arial" w:cs="Arial"/>
                <w:spacing w:val="0"/>
                <w:sz w:val="24"/>
                <w:szCs w:val="24"/>
              </w:rPr>
              <w:t xml:space="preserve">langsiktighet og </w:t>
            </w:r>
            <w:r w:rsidR="00BD5061" w:rsidRPr="00171779">
              <w:rPr>
                <w:rFonts w:ascii="Arial" w:hAnsi="Arial" w:cs="Arial"/>
                <w:spacing w:val="0"/>
                <w:sz w:val="24"/>
                <w:szCs w:val="24"/>
              </w:rPr>
              <w:t xml:space="preserve">mulighet til å </w:t>
            </w:r>
            <w:r w:rsidR="00FC4041" w:rsidRPr="00171779">
              <w:rPr>
                <w:rFonts w:ascii="Arial" w:hAnsi="Arial" w:cs="Arial"/>
                <w:spacing w:val="0"/>
                <w:sz w:val="24"/>
                <w:szCs w:val="24"/>
              </w:rPr>
              <w:t xml:space="preserve">investere i nødvendig utstyr. </w:t>
            </w:r>
            <w:r w:rsidR="004F20FB" w:rsidRPr="00171779">
              <w:rPr>
                <w:rFonts w:ascii="Arial" w:hAnsi="Arial" w:cs="Arial"/>
                <w:spacing w:val="0"/>
                <w:sz w:val="24"/>
                <w:szCs w:val="24"/>
              </w:rPr>
              <w:t>Avtalene innebærer en liten oppjustering av prisene, men ikke mer enn det som kan forventes ut fra vanlig prisstigning.</w:t>
            </w:r>
            <w:r w:rsidR="005D6BAF" w:rsidRPr="00171779">
              <w:rPr>
                <w:rFonts w:ascii="Arial" w:hAnsi="Arial" w:cs="Arial"/>
                <w:spacing w:val="0"/>
                <w:sz w:val="24"/>
                <w:szCs w:val="24"/>
              </w:rPr>
              <w:t xml:space="preserve"> Det </w:t>
            </w:r>
            <w:r w:rsidR="00171779">
              <w:rPr>
                <w:rFonts w:ascii="Arial" w:hAnsi="Arial" w:cs="Arial"/>
                <w:spacing w:val="0"/>
                <w:sz w:val="24"/>
                <w:szCs w:val="24"/>
              </w:rPr>
              <w:t xml:space="preserve">er satt opp priser for </w:t>
            </w:r>
            <w:proofErr w:type="spellStart"/>
            <w:r w:rsidR="00614D42">
              <w:rPr>
                <w:rFonts w:ascii="Arial" w:hAnsi="Arial" w:cs="Arial"/>
                <w:spacing w:val="0"/>
                <w:sz w:val="24"/>
                <w:szCs w:val="24"/>
              </w:rPr>
              <w:t>snørydning</w:t>
            </w:r>
            <w:proofErr w:type="spellEnd"/>
            <w:r w:rsidR="00614D42">
              <w:rPr>
                <w:rFonts w:ascii="Arial" w:hAnsi="Arial" w:cs="Arial"/>
                <w:spacing w:val="0"/>
                <w:sz w:val="24"/>
                <w:szCs w:val="24"/>
              </w:rPr>
              <w:t xml:space="preserve"> med og uten fres. Det </w:t>
            </w:r>
            <w:r w:rsidR="005D6BAF" w:rsidRPr="00171779">
              <w:rPr>
                <w:rFonts w:ascii="Arial" w:hAnsi="Arial" w:cs="Arial"/>
                <w:spacing w:val="0"/>
                <w:sz w:val="24"/>
                <w:szCs w:val="24"/>
              </w:rPr>
              <w:t xml:space="preserve">må avklares om prisen for fres gjelder </w:t>
            </w:r>
            <w:r w:rsidR="00614D42">
              <w:rPr>
                <w:rFonts w:ascii="Arial" w:hAnsi="Arial" w:cs="Arial"/>
                <w:spacing w:val="0"/>
                <w:sz w:val="24"/>
                <w:szCs w:val="24"/>
              </w:rPr>
              <w:t xml:space="preserve">for </w:t>
            </w:r>
            <w:r w:rsidR="005D6BAF" w:rsidRPr="00171779">
              <w:rPr>
                <w:rFonts w:ascii="Arial" w:hAnsi="Arial" w:cs="Arial"/>
                <w:spacing w:val="0"/>
                <w:sz w:val="24"/>
                <w:szCs w:val="24"/>
              </w:rPr>
              <w:t>den st</w:t>
            </w:r>
            <w:r w:rsidR="00614D42">
              <w:rPr>
                <w:rFonts w:ascii="Arial" w:hAnsi="Arial" w:cs="Arial"/>
                <w:spacing w:val="0"/>
                <w:sz w:val="24"/>
                <w:szCs w:val="24"/>
              </w:rPr>
              <w:t>ørst</w:t>
            </w:r>
            <w:r w:rsidR="005D6BAF" w:rsidRPr="00171779">
              <w:rPr>
                <w:rFonts w:ascii="Arial" w:hAnsi="Arial" w:cs="Arial"/>
                <w:spacing w:val="0"/>
                <w:sz w:val="24"/>
                <w:szCs w:val="24"/>
              </w:rPr>
              <w:t>e fresen</w:t>
            </w:r>
            <w:r w:rsidR="00171779" w:rsidRPr="00171779">
              <w:rPr>
                <w:rFonts w:ascii="Arial" w:hAnsi="Arial" w:cs="Arial"/>
                <w:spacing w:val="0"/>
                <w:sz w:val="24"/>
                <w:szCs w:val="24"/>
              </w:rPr>
              <w:t xml:space="preserve">. </w:t>
            </w:r>
          </w:p>
        </w:tc>
      </w:tr>
      <w:tr w:rsidR="003D13ED" w:rsidRPr="0002036D" w14:paraId="29E30B86" w14:textId="336C310B" w:rsidTr="003D13ED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C49C07C" w14:textId="515A3E21" w:rsidR="003D13ED" w:rsidRPr="0002036D" w:rsidRDefault="003D13ED" w:rsidP="00A76B3B">
            <w:pPr>
              <w:pStyle w:val="Sluttnotetekst"/>
              <w:spacing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7B5F77">
              <w:rPr>
                <w:rFonts w:ascii="Arial" w:hAnsi="Arial" w:cs="Arial"/>
                <w:bCs/>
                <w:sz w:val="24"/>
                <w:szCs w:val="24"/>
              </w:rPr>
              <w:t>8</w:t>
            </w:r>
            <w:r w:rsidRPr="0002036D">
              <w:rPr>
                <w:rFonts w:ascii="Arial" w:hAnsi="Arial" w:cs="Arial"/>
                <w:bCs/>
                <w:sz w:val="24"/>
                <w:szCs w:val="24"/>
              </w:rPr>
              <w:t>/2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right w:val="nil"/>
            </w:tcBorders>
            <w:tcMar>
              <w:left w:w="68" w:type="dxa"/>
            </w:tcMar>
          </w:tcPr>
          <w:p w14:paraId="472BA4F4" w14:textId="70640D63" w:rsidR="003D13ED" w:rsidRDefault="005B2932" w:rsidP="00A76B3B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Vurdere anbud på skilt.</w:t>
            </w:r>
          </w:p>
          <w:p w14:paraId="49628C9F" w14:textId="30B61191" w:rsidR="005B2932" w:rsidRDefault="005B2932" w:rsidP="005B2932">
            <w:pPr>
              <w:pStyle w:val="Sluttnotetekst"/>
              <w:numPr>
                <w:ilvl w:val="0"/>
                <w:numId w:val="37"/>
              </w:numPr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Størrelse?</w:t>
            </w:r>
          </w:p>
          <w:p w14:paraId="19561CB0" w14:textId="6E1D844F" w:rsidR="005B2932" w:rsidRDefault="005B2932" w:rsidP="005B2932">
            <w:pPr>
              <w:pStyle w:val="Sluttnotetekst"/>
              <w:numPr>
                <w:ilvl w:val="0"/>
                <w:numId w:val="37"/>
              </w:numPr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Skrift</w:t>
            </w:r>
            <w:r w:rsidR="006A188D">
              <w:rPr>
                <w:rFonts w:ascii="Arial" w:hAnsi="Arial" w:cs="Arial"/>
                <w:bCs/>
                <w:sz w:val="24"/>
                <w:szCs w:val="24"/>
              </w:rPr>
              <w:t>/Design? Sjekk vedlegg 2 og 3.</w:t>
            </w:r>
          </w:p>
          <w:p w14:paraId="746A3793" w14:textId="08C34B47" w:rsidR="005B2932" w:rsidRPr="00674DE5" w:rsidRDefault="005B2932" w:rsidP="00A76B3B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394" w:type="dxa"/>
            <w:tcBorders>
              <w:right w:val="nil"/>
            </w:tcBorders>
          </w:tcPr>
          <w:p w14:paraId="4A5B3CE8" w14:textId="33A90E0E" w:rsidR="00E12BD2" w:rsidRPr="00FA3BD0" w:rsidRDefault="00427EE6" w:rsidP="00A76B3B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3BD0">
              <w:rPr>
                <w:rFonts w:ascii="Arial" w:hAnsi="Arial" w:cs="Arial"/>
                <w:bCs/>
                <w:sz w:val="24"/>
                <w:szCs w:val="24"/>
              </w:rPr>
              <w:t xml:space="preserve">Styret har bedt om </w:t>
            </w:r>
            <w:r w:rsidR="00031D4D" w:rsidRPr="00FA3BD0">
              <w:rPr>
                <w:rFonts w:ascii="Arial" w:hAnsi="Arial" w:cs="Arial"/>
                <w:bCs/>
                <w:sz w:val="24"/>
                <w:szCs w:val="24"/>
              </w:rPr>
              <w:t xml:space="preserve">anbud på </w:t>
            </w:r>
            <w:r w:rsidRPr="00FA3BD0">
              <w:rPr>
                <w:rFonts w:ascii="Arial" w:hAnsi="Arial" w:cs="Arial"/>
                <w:bCs/>
                <w:sz w:val="24"/>
                <w:szCs w:val="24"/>
              </w:rPr>
              <w:t xml:space="preserve">parkeringsskilt </w:t>
            </w:r>
            <w:r w:rsidR="00C361AD" w:rsidRPr="00FA3BD0">
              <w:rPr>
                <w:rFonts w:ascii="Arial" w:hAnsi="Arial" w:cs="Arial"/>
                <w:bCs/>
                <w:sz w:val="24"/>
                <w:szCs w:val="24"/>
              </w:rPr>
              <w:t xml:space="preserve">til de 14 P plassene </w:t>
            </w:r>
            <w:r w:rsidRPr="00FA3BD0">
              <w:rPr>
                <w:rFonts w:ascii="Arial" w:hAnsi="Arial" w:cs="Arial"/>
                <w:bCs/>
                <w:sz w:val="24"/>
                <w:szCs w:val="24"/>
              </w:rPr>
              <w:t xml:space="preserve">for å sikre </w:t>
            </w:r>
            <w:r w:rsidR="00C361AD" w:rsidRPr="00FA3BD0">
              <w:rPr>
                <w:rFonts w:ascii="Arial" w:hAnsi="Arial" w:cs="Arial"/>
                <w:bCs/>
                <w:sz w:val="24"/>
                <w:szCs w:val="24"/>
              </w:rPr>
              <w:t xml:space="preserve">at skiltene har et enhetlig utseende. </w:t>
            </w:r>
            <w:r w:rsidR="00A459E4" w:rsidRPr="00FA3BD0">
              <w:rPr>
                <w:rFonts w:ascii="Arial" w:hAnsi="Arial" w:cs="Arial"/>
                <w:bCs/>
                <w:sz w:val="24"/>
                <w:szCs w:val="24"/>
              </w:rPr>
              <w:t>Skiltene kan enten ha</w:t>
            </w:r>
            <w:r w:rsidR="00E12BD2" w:rsidRPr="00FA3BD0">
              <w:rPr>
                <w:rFonts w:ascii="Arial" w:hAnsi="Arial" w:cs="Arial"/>
                <w:bCs/>
                <w:sz w:val="24"/>
                <w:szCs w:val="24"/>
              </w:rPr>
              <w:t xml:space="preserve"> 65 cm og 50 cm bredde.</w:t>
            </w:r>
            <w:r w:rsidR="00A459E4" w:rsidRPr="00FA3BD0">
              <w:rPr>
                <w:rFonts w:ascii="Arial" w:hAnsi="Arial" w:cs="Arial"/>
                <w:bCs/>
                <w:sz w:val="24"/>
                <w:szCs w:val="24"/>
              </w:rPr>
              <w:t xml:space="preserve"> Det er </w:t>
            </w:r>
            <w:r w:rsidR="00C01484" w:rsidRPr="00FA3BD0">
              <w:rPr>
                <w:rFonts w:ascii="Arial" w:hAnsi="Arial" w:cs="Arial"/>
                <w:bCs/>
                <w:sz w:val="24"/>
                <w:szCs w:val="24"/>
              </w:rPr>
              <w:t>e</w:t>
            </w:r>
            <w:r w:rsidR="00E12BD2" w:rsidRPr="00FA3BD0">
              <w:rPr>
                <w:rFonts w:ascii="Arial" w:hAnsi="Arial" w:cs="Arial"/>
                <w:bCs/>
                <w:sz w:val="24"/>
                <w:szCs w:val="24"/>
              </w:rPr>
              <w:t xml:space="preserve">nighet om at 50 cm er best. </w:t>
            </w:r>
          </w:p>
          <w:p w14:paraId="7AE3B7E9" w14:textId="688EBE2B" w:rsidR="00E12BD2" w:rsidRPr="00FA3BD0" w:rsidRDefault="00E12BD2" w:rsidP="00A76B3B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3BD0">
              <w:rPr>
                <w:rFonts w:ascii="Arial" w:hAnsi="Arial" w:cs="Arial"/>
                <w:bCs/>
                <w:sz w:val="24"/>
                <w:szCs w:val="24"/>
              </w:rPr>
              <w:t>Foreslått tekst:</w:t>
            </w:r>
            <w:r w:rsidR="00A459E4" w:rsidRPr="00FA3BD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commentRangeStart w:id="0"/>
            <w:r w:rsidR="00A459E4" w:rsidRPr="00FA3BD0">
              <w:rPr>
                <w:rFonts w:ascii="Arial" w:hAnsi="Arial" w:cs="Arial"/>
                <w:bCs/>
                <w:sz w:val="24"/>
                <w:szCs w:val="24"/>
              </w:rPr>
              <w:t>«Privat parkering</w:t>
            </w:r>
            <w:r w:rsidR="004D019A" w:rsidRPr="00FA3BD0">
              <w:rPr>
                <w:rFonts w:ascii="Arial" w:hAnsi="Arial" w:cs="Arial"/>
                <w:bCs/>
                <w:sz w:val="24"/>
                <w:szCs w:val="24"/>
              </w:rPr>
              <w:t xml:space="preserve"> for biler med P-kort fra Hunnedalen Velforening»</w:t>
            </w:r>
            <w:commentRangeEnd w:id="0"/>
            <w:r w:rsidR="004D019A" w:rsidRPr="00FA3BD0">
              <w:rPr>
                <w:rStyle w:val="Merknadsreferanse"/>
                <w:spacing w:val="-5"/>
              </w:rPr>
              <w:commentReference w:id="0"/>
            </w:r>
          </w:p>
          <w:p w14:paraId="58A23143" w14:textId="5254BAB6" w:rsidR="00E12BD2" w:rsidRPr="00FA3BD0" w:rsidRDefault="0038211B" w:rsidP="00A76B3B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  <w:r w:rsidRPr="00FA3BD0">
              <w:rPr>
                <w:rFonts w:ascii="Arial" w:hAnsi="Arial" w:cs="Arial"/>
                <w:bCs/>
                <w:sz w:val="24"/>
                <w:szCs w:val="24"/>
              </w:rPr>
              <w:t xml:space="preserve">Stolpene som finnes kan stå, </w:t>
            </w:r>
            <w:proofErr w:type="spellStart"/>
            <w:r w:rsidRPr="00FA3BD0">
              <w:rPr>
                <w:rFonts w:ascii="Arial" w:hAnsi="Arial" w:cs="Arial"/>
                <w:bCs/>
                <w:sz w:val="24"/>
                <w:szCs w:val="24"/>
              </w:rPr>
              <w:t>evt</w:t>
            </w:r>
            <w:proofErr w:type="spellEnd"/>
            <w:r w:rsidRPr="00FA3BD0">
              <w:rPr>
                <w:rFonts w:ascii="Arial" w:hAnsi="Arial" w:cs="Arial"/>
                <w:bCs/>
                <w:sz w:val="24"/>
                <w:szCs w:val="24"/>
              </w:rPr>
              <w:t xml:space="preserve"> må det settes opp nye. </w:t>
            </w:r>
            <w:r w:rsidR="00F75EA1" w:rsidRPr="00FA3BD0">
              <w:rPr>
                <w:rFonts w:ascii="Arial" w:hAnsi="Arial" w:cs="Arial"/>
                <w:bCs/>
                <w:sz w:val="24"/>
                <w:szCs w:val="24"/>
              </w:rPr>
              <w:t xml:space="preserve">Styret hører med Reno om han kan være behjelpelig med å sette dem opp. Dette arbeidet vil </w:t>
            </w:r>
            <w:proofErr w:type="spellStart"/>
            <w:r w:rsidR="00F75EA1" w:rsidRPr="00FA3BD0">
              <w:rPr>
                <w:rFonts w:ascii="Arial" w:hAnsi="Arial" w:cs="Arial"/>
                <w:bCs/>
                <w:sz w:val="24"/>
                <w:szCs w:val="24"/>
              </w:rPr>
              <w:t>evt</w:t>
            </w:r>
            <w:proofErr w:type="spellEnd"/>
            <w:r w:rsidR="00F75EA1" w:rsidRPr="00FA3BD0">
              <w:rPr>
                <w:rFonts w:ascii="Arial" w:hAnsi="Arial" w:cs="Arial"/>
                <w:bCs/>
                <w:sz w:val="24"/>
                <w:szCs w:val="24"/>
              </w:rPr>
              <w:t xml:space="preserve"> betales gjennom brøyteavgiften. </w:t>
            </w:r>
            <w:r w:rsidRPr="00FA3BD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</w:tr>
      <w:tr w:rsidR="003D13ED" w:rsidRPr="0002036D" w14:paraId="724F0A8A" w14:textId="6148AF01" w:rsidTr="003D13ED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63DD6BF" w14:textId="415ACE03" w:rsidR="003D13ED" w:rsidRDefault="003D13ED" w:rsidP="00A76B3B">
            <w:pPr>
              <w:pStyle w:val="Sluttnotetekst"/>
              <w:spacing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1</w:t>
            </w:r>
            <w:r w:rsidR="006A188D">
              <w:rPr>
                <w:rFonts w:ascii="Arial" w:hAnsi="Arial" w:cs="Arial"/>
                <w:bCs/>
                <w:sz w:val="24"/>
                <w:szCs w:val="24"/>
              </w:rPr>
              <w:t>9</w:t>
            </w:r>
            <w:r>
              <w:rPr>
                <w:rFonts w:ascii="Arial" w:hAnsi="Arial" w:cs="Arial"/>
                <w:bCs/>
                <w:sz w:val="24"/>
                <w:szCs w:val="24"/>
              </w:rPr>
              <w:t>/21</w:t>
            </w:r>
          </w:p>
        </w:tc>
        <w:tc>
          <w:tcPr>
            <w:tcW w:w="3402" w:type="dxa"/>
            <w:tcBorders>
              <w:right w:val="nil"/>
            </w:tcBorders>
            <w:tcMar>
              <w:left w:w="68" w:type="dxa"/>
            </w:tcMar>
          </w:tcPr>
          <w:p w14:paraId="00AFC617" w14:textId="7343ED15" w:rsidR="003D13ED" w:rsidRPr="00674DE5" w:rsidRDefault="006A188D" w:rsidP="003A42EA">
            <w:pPr>
              <w:pStyle w:val="Sluttnotetekst"/>
              <w:spacing w:line="240" w:lineRule="auto"/>
              <w:rPr>
                <w:rFonts w:ascii="Arial" w:hAnsi="Arial" w:cs="Arial"/>
                <w:color w:val="201F1E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z w:val="24"/>
                <w:szCs w:val="24"/>
              </w:rPr>
              <w:t>Dato for årsmøte</w:t>
            </w:r>
            <w:r w:rsidR="006964B0">
              <w:rPr>
                <w:rFonts w:ascii="Arial" w:hAnsi="Arial" w:cs="Arial"/>
                <w:color w:val="201F1E"/>
                <w:sz w:val="24"/>
                <w:szCs w:val="24"/>
              </w:rPr>
              <w:t>: 22.02.22</w:t>
            </w:r>
          </w:p>
        </w:tc>
        <w:tc>
          <w:tcPr>
            <w:tcW w:w="4394" w:type="dxa"/>
            <w:tcBorders>
              <w:right w:val="nil"/>
            </w:tcBorders>
          </w:tcPr>
          <w:p w14:paraId="3C6EA722" w14:textId="05F0CD02" w:rsidR="003D13ED" w:rsidRPr="00674DE5" w:rsidRDefault="00C01484" w:rsidP="003A42EA">
            <w:pPr>
              <w:pStyle w:val="Sluttnotetekst"/>
              <w:spacing w:line="240" w:lineRule="auto"/>
              <w:rPr>
                <w:rFonts w:ascii="Arial" w:hAnsi="Arial" w:cs="Arial"/>
                <w:color w:val="2C363A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C363A"/>
                <w:sz w:val="24"/>
                <w:szCs w:val="24"/>
                <w:shd w:val="clear" w:color="auto" w:fill="FFFFFF"/>
              </w:rPr>
              <w:t>D</w:t>
            </w:r>
            <w:r w:rsidR="006C1061">
              <w:rPr>
                <w:rFonts w:ascii="Arial" w:hAnsi="Arial" w:cs="Arial"/>
                <w:color w:val="2C363A"/>
                <w:sz w:val="24"/>
                <w:szCs w:val="24"/>
                <w:shd w:val="clear" w:color="auto" w:fill="FFFFFF"/>
              </w:rPr>
              <w:t>ette</w:t>
            </w:r>
            <w:r>
              <w:rPr>
                <w:rFonts w:ascii="Arial" w:hAnsi="Arial" w:cs="Arial"/>
                <w:color w:val="2C363A"/>
                <w:sz w:val="24"/>
                <w:szCs w:val="24"/>
                <w:shd w:val="clear" w:color="auto" w:fill="FFFFFF"/>
              </w:rPr>
              <w:t xml:space="preserve"> er uken før vinterferien</w:t>
            </w:r>
            <w:r w:rsidR="006C1061">
              <w:rPr>
                <w:rFonts w:ascii="Arial" w:hAnsi="Arial" w:cs="Arial"/>
                <w:color w:val="2C363A"/>
                <w:sz w:val="24"/>
                <w:szCs w:val="24"/>
                <w:shd w:val="clear" w:color="auto" w:fill="FFFFFF"/>
              </w:rPr>
              <w:t xml:space="preserve"> slik </w:t>
            </w:r>
            <w:proofErr w:type="spellStart"/>
            <w:r w:rsidR="006C1061">
              <w:rPr>
                <w:rFonts w:ascii="Arial" w:hAnsi="Arial" w:cs="Arial"/>
                <w:color w:val="2C363A"/>
                <w:sz w:val="24"/>
                <w:szCs w:val="24"/>
                <w:shd w:val="clear" w:color="auto" w:fill="FFFFFF"/>
              </w:rPr>
              <w:t>detnpleier</w:t>
            </w:r>
            <w:proofErr w:type="spellEnd"/>
            <w:r w:rsidR="006C1061">
              <w:rPr>
                <w:rFonts w:ascii="Arial" w:hAnsi="Arial" w:cs="Arial"/>
                <w:color w:val="2C363A"/>
                <w:sz w:val="24"/>
                <w:szCs w:val="24"/>
                <w:shd w:val="clear" w:color="auto" w:fill="FFFFFF"/>
              </w:rPr>
              <w:t xml:space="preserve"> å være</w:t>
            </w:r>
            <w:r>
              <w:rPr>
                <w:rFonts w:ascii="Arial" w:hAnsi="Arial" w:cs="Arial"/>
                <w:color w:val="2C363A"/>
                <w:sz w:val="24"/>
                <w:szCs w:val="24"/>
                <w:shd w:val="clear" w:color="auto" w:fill="FFFFFF"/>
              </w:rPr>
              <w:t>, og</w:t>
            </w:r>
            <w:r w:rsidR="008F463E">
              <w:rPr>
                <w:rFonts w:ascii="Arial" w:hAnsi="Arial" w:cs="Arial"/>
                <w:color w:val="2C363A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2C363A"/>
                <w:sz w:val="24"/>
                <w:szCs w:val="24"/>
                <w:shd w:val="clear" w:color="auto" w:fill="FFFFFF"/>
              </w:rPr>
              <w:t xml:space="preserve">lokale er booket. </w:t>
            </w:r>
          </w:p>
        </w:tc>
      </w:tr>
      <w:tr w:rsidR="003D13ED" w:rsidRPr="0002036D" w14:paraId="1689D9B4" w14:textId="7C0EA129" w:rsidTr="003D13ED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D543416" w14:textId="5CB17F31" w:rsidR="003D13ED" w:rsidRDefault="00C03C3E" w:rsidP="00A76B3B">
            <w:pPr>
              <w:pStyle w:val="Sluttnotetekst"/>
              <w:spacing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20/21</w:t>
            </w:r>
          </w:p>
        </w:tc>
        <w:tc>
          <w:tcPr>
            <w:tcW w:w="3402" w:type="dxa"/>
            <w:tcBorders>
              <w:right w:val="nil"/>
            </w:tcBorders>
            <w:tcMar>
              <w:left w:w="68" w:type="dxa"/>
            </w:tcMar>
          </w:tcPr>
          <w:p w14:paraId="025F2137" w14:textId="27B319B9" w:rsidR="003D13ED" w:rsidRPr="00674DE5" w:rsidRDefault="00CB6313" w:rsidP="00A76B3B">
            <w:pPr>
              <w:pStyle w:val="Sluttnotetekst"/>
              <w:spacing w:line="240" w:lineRule="auto"/>
              <w:rPr>
                <w:rFonts w:ascii="Arial" w:hAnsi="Arial" w:cs="Arial"/>
                <w:color w:val="201F1E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z w:val="24"/>
                <w:szCs w:val="24"/>
              </w:rPr>
              <w:t>Datoer for styremøter fremover.</w:t>
            </w:r>
          </w:p>
        </w:tc>
        <w:tc>
          <w:tcPr>
            <w:tcW w:w="4394" w:type="dxa"/>
            <w:tcBorders>
              <w:right w:val="nil"/>
            </w:tcBorders>
          </w:tcPr>
          <w:p w14:paraId="58498B9E" w14:textId="4D5DE5F3" w:rsidR="003D13ED" w:rsidRDefault="008F463E" w:rsidP="00A76B3B">
            <w:pPr>
              <w:pStyle w:val="Sluttnotetekst"/>
              <w:spacing w:line="240" w:lineRule="auto"/>
              <w:rPr>
                <w:rFonts w:ascii="Arial" w:hAnsi="Arial" w:cs="Arial"/>
                <w:color w:val="201F1E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z w:val="24"/>
                <w:szCs w:val="24"/>
              </w:rPr>
              <w:t xml:space="preserve">Følgende datoer er </w:t>
            </w:r>
            <w:r w:rsidR="006C1061">
              <w:rPr>
                <w:rFonts w:ascii="Arial" w:hAnsi="Arial" w:cs="Arial"/>
                <w:color w:val="201F1E"/>
                <w:sz w:val="24"/>
                <w:szCs w:val="24"/>
              </w:rPr>
              <w:t>satt opp</w:t>
            </w:r>
            <w:r>
              <w:rPr>
                <w:rFonts w:ascii="Arial" w:hAnsi="Arial" w:cs="Arial"/>
                <w:color w:val="201F1E"/>
                <w:sz w:val="24"/>
                <w:szCs w:val="24"/>
              </w:rPr>
              <w:t>: 23/11, 11/1, 8/2</w:t>
            </w:r>
          </w:p>
        </w:tc>
      </w:tr>
      <w:tr w:rsidR="003D13ED" w:rsidRPr="0002036D" w14:paraId="0178FC05" w14:textId="187E11A1" w:rsidTr="003D13ED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1719400" w14:textId="55E632A6" w:rsidR="003D13ED" w:rsidRPr="0002036D" w:rsidRDefault="00CB6313" w:rsidP="00F54064">
            <w:pPr>
              <w:pStyle w:val="Sluttnotetekst"/>
              <w:spacing w:line="240" w:lineRule="auto"/>
              <w:ind w:left="36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21</w:t>
            </w:r>
            <w:r w:rsidR="003D13ED" w:rsidRPr="0002036D">
              <w:rPr>
                <w:rFonts w:ascii="Arial" w:hAnsi="Arial" w:cs="Arial"/>
                <w:bCs/>
                <w:sz w:val="24"/>
                <w:szCs w:val="24"/>
              </w:rPr>
              <w:t>/2</w:t>
            </w:r>
            <w:r w:rsidR="003D13ED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right w:val="nil"/>
            </w:tcBorders>
            <w:tcMar>
              <w:left w:w="68" w:type="dxa"/>
            </w:tcMar>
          </w:tcPr>
          <w:p w14:paraId="3D47AB07" w14:textId="77777777" w:rsidR="003D13ED" w:rsidRPr="00674DE5" w:rsidRDefault="003D13ED" w:rsidP="00A76B3B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 w:rsidRPr="00674DE5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Eventuelt</w:t>
            </w:r>
          </w:p>
        </w:tc>
        <w:tc>
          <w:tcPr>
            <w:tcW w:w="4394" w:type="dxa"/>
            <w:tcBorders>
              <w:right w:val="nil"/>
            </w:tcBorders>
          </w:tcPr>
          <w:p w14:paraId="40FE2F98" w14:textId="77777777" w:rsidR="00676459" w:rsidRDefault="00A83E63" w:rsidP="00A76B3B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Fartsgrense: Det er stort engasjement rundt </w:t>
            </w:r>
            <w:r w:rsidR="00CD132B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permanent </w:t>
            </w: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nedsatt fartsgrense gjennom hyttefeltet. </w:t>
            </w:r>
            <w:r w:rsidR="00CD132B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Styret sendte forespørsel om dette til Vegvesenet for to år siden</w:t>
            </w:r>
            <w:r w:rsidR="00EB63CF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og fikk avslag. Økt trafikk gir likevel gode argumenter for å sende forespørsel på nytt.</w:t>
            </w:r>
          </w:p>
          <w:p w14:paraId="3777102D" w14:textId="759BF495" w:rsidR="00FA3BD0" w:rsidRPr="00FA3BD0" w:rsidRDefault="00FA3BD0" w:rsidP="00A76B3B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 w:rsidRPr="00FA3BD0">
              <w:rPr>
                <w:rFonts w:ascii="Arial" w:hAnsi="Arial" w:cs="Arial"/>
                <w:spacing w:val="0"/>
                <w:sz w:val="24"/>
                <w:szCs w:val="24"/>
              </w:rPr>
              <w:t>Kjetil Dragesæt skriver en</w:t>
            </w:r>
            <w:r w:rsidRPr="00FA3B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3BD0">
              <w:rPr>
                <w:rFonts w:ascii="Arial" w:hAnsi="Arial" w:cs="Arial"/>
                <w:sz w:val="24"/>
                <w:szCs w:val="24"/>
              </w:rPr>
              <w:t>søknad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A3BD0">
              <w:rPr>
                <w:rFonts w:ascii="Arial" w:hAnsi="Arial" w:cs="Arial"/>
                <w:sz w:val="24"/>
                <w:szCs w:val="24"/>
              </w:rPr>
              <w:t>som sendes til Rogaland fylkeskommune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FA3BD0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 xml:space="preserve">om å sette ned </w:t>
            </w:r>
            <w:r w:rsidRPr="00FA3BD0">
              <w:rPr>
                <w:rFonts w:ascii="Arial" w:hAnsi="Arial" w:cs="Arial"/>
                <w:sz w:val="24"/>
                <w:szCs w:val="24"/>
              </w:rPr>
              <w:t>fartsgrensen</w:t>
            </w:r>
            <w:r>
              <w:rPr>
                <w:rFonts w:ascii="Arial" w:hAnsi="Arial" w:cs="Arial"/>
                <w:sz w:val="24"/>
                <w:szCs w:val="24"/>
              </w:rPr>
              <w:t xml:space="preserve"> gjennom Hunnedalen.</w:t>
            </w:r>
          </w:p>
        </w:tc>
      </w:tr>
      <w:tr w:rsidR="003D13ED" w:rsidRPr="0002036D" w14:paraId="57BC34D7" w14:textId="6DB45B26" w:rsidTr="003D13ED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9690271" w14:textId="77777777" w:rsidR="003D13ED" w:rsidRPr="0002036D" w:rsidRDefault="003D13ED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2036D">
              <w:rPr>
                <w:rFonts w:ascii="Arial" w:hAnsi="Arial" w:cs="Arial"/>
                <w:bCs/>
                <w:sz w:val="24"/>
                <w:szCs w:val="24"/>
              </w:rPr>
              <w:t>Internt</w:t>
            </w:r>
          </w:p>
        </w:tc>
        <w:tc>
          <w:tcPr>
            <w:tcW w:w="3402" w:type="dxa"/>
            <w:tcBorders>
              <w:right w:val="nil"/>
            </w:tcBorders>
            <w:tcMar>
              <w:left w:w="68" w:type="dxa"/>
            </w:tcMar>
          </w:tcPr>
          <w:p w14:paraId="6C8F6C7C" w14:textId="77777777" w:rsidR="003D13ED" w:rsidRPr="0002036D" w:rsidRDefault="003D13ED" w:rsidP="00A76B3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14:paraId="5541C8AB" w14:textId="77777777" w:rsidR="003D13ED" w:rsidRPr="0002036D" w:rsidRDefault="003D13ED" w:rsidP="00A76B3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tcBorders>
              <w:right w:val="nil"/>
            </w:tcBorders>
          </w:tcPr>
          <w:p w14:paraId="3B19A19D" w14:textId="77777777" w:rsidR="003D13ED" w:rsidRPr="0002036D" w:rsidRDefault="003D13ED" w:rsidP="00A76B3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D13ED" w:rsidRPr="0002036D" w14:paraId="4C430880" w14:textId="6159D196" w:rsidTr="003D13ED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A440B72" w14:textId="77777777" w:rsidR="003D13ED" w:rsidRPr="0002036D" w:rsidRDefault="003D13ED" w:rsidP="00A76B3B">
            <w:pPr>
              <w:pStyle w:val="Sluttnotetekst"/>
              <w:spacing w:line="240" w:lineRule="auto"/>
              <w:ind w:left="360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tcBorders>
              <w:right w:val="nil"/>
            </w:tcBorders>
            <w:tcMar>
              <w:left w:w="68" w:type="dxa"/>
            </w:tcMar>
          </w:tcPr>
          <w:p w14:paraId="4F781178" w14:textId="77777777" w:rsidR="003D13ED" w:rsidRPr="0002036D" w:rsidRDefault="003D13ED" w:rsidP="00A76B3B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394" w:type="dxa"/>
            <w:tcBorders>
              <w:right w:val="nil"/>
            </w:tcBorders>
          </w:tcPr>
          <w:p w14:paraId="4DCA4141" w14:textId="77777777" w:rsidR="003D13ED" w:rsidRPr="0002036D" w:rsidRDefault="003D13ED" w:rsidP="00A76B3B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42AA0385" w14:textId="77777777" w:rsidR="004B1121" w:rsidRDefault="004B1121" w:rsidP="00EA171E">
      <w:pPr>
        <w:pStyle w:val="Sluttnotetekst"/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0F55EA2C" w14:textId="77777777" w:rsidR="00F11708" w:rsidRDefault="00F11708" w:rsidP="00EA171E">
      <w:pPr>
        <w:pStyle w:val="Sluttnotetekst"/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6E056031" w14:textId="77777777" w:rsidR="005717C0" w:rsidRDefault="005717C0" w:rsidP="00EA171E">
      <w:pPr>
        <w:pStyle w:val="Sluttnotetekst"/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5F481935" w14:textId="77777777" w:rsidR="00434513" w:rsidRPr="00EA171E" w:rsidRDefault="00434513" w:rsidP="00EA171E">
      <w:pPr>
        <w:pStyle w:val="Sluttnotetekst"/>
        <w:spacing w:line="240" w:lineRule="auto"/>
        <w:rPr>
          <w:rFonts w:ascii="Arial" w:hAnsi="Arial" w:cs="Arial"/>
          <w:bCs/>
          <w:sz w:val="24"/>
          <w:szCs w:val="24"/>
        </w:rPr>
      </w:pPr>
      <w:r w:rsidRPr="00EA171E">
        <w:rPr>
          <w:rFonts w:ascii="Arial" w:hAnsi="Arial" w:cs="Arial"/>
          <w:bCs/>
          <w:sz w:val="24"/>
          <w:szCs w:val="24"/>
        </w:rPr>
        <w:t xml:space="preserve"> </w:t>
      </w:r>
    </w:p>
    <w:sectPr w:rsidR="00434513" w:rsidRPr="00EA171E" w:rsidSect="00F14CE8">
      <w:headerReference w:type="default" r:id="rId12"/>
      <w:footerReference w:type="default" r:id="rId13"/>
      <w:headerReference w:type="first" r:id="rId14"/>
      <w:type w:val="continuous"/>
      <w:pgSz w:w="11906" w:h="16838" w:code="9"/>
      <w:pgMar w:top="907" w:right="1247" w:bottom="1985" w:left="1588" w:header="709" w:footer="709" w:gutter="0"/>
      <w:cols w:space="708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Jon Barratt Nysæther" w:date="2021-09-12T21:21:00Z" w:initials="JBN">
    <w:p w14:paraId="10392CE1" w14:textId="33EC2035" w:rsidR="004D019A" w:rsidRDefault="004D019A">
      <w:pPr>
        <w:pStyle w:val="Merknadstekst"/>
      </w:pPr>
      <w:r>
        <w:rPr>
          <w:rStyle w:val="Merknadsreferans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0392CE1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E8EDE3" w16cex:dateUtc="2021-09-12T19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0392CE1" w16cid:durableId="24E8EDE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4B2E7" w14:textId="77777777" w:rsidR="00465752" w:rsidRDefault="00465752">
      <w:pPr>
        <w:spacing w:line="240" w:lineRule="auto"/>
      </w:pPr>
      <w:r>
        <w:separator/>
      </w:r>
    </w:p>
  </w:endnote>
  <w:endnote w:type="continuationSeparator" w:id="0">
    <w:p w14:paraId="66957371" w14:textId="77777777" w:rsidR="00465752" w:rsidRDefault="004657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963DB" w14:textId="77777777" w:rsidR="003222F8" w:rsidRDefault="003222F8">
    <w:pPr>
      <w:pStyle w:val="Bunntekst"/>
      <w:spacing w:before="100" w:beforeAutospacing="1" w:after="100" w:afterAutospacing="1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>/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49FED" w14:textId="77777777" w:rsidR="00465752" w:rsidRDefault="00465752">
      <w:pPr>
        <w:spacing w:line="240" w:lineRule="auto"/>
      </w:pPr>
      <w:r>
        <w:separator/>
      </w:r>
    </w:p>
  </w:footnote>
  <w:footnote w:type="continuationSeparator" w:id="0">
    <w:p w14:paraId="16E6B166" w14:textId="77777777" w:rsidR="00465752" w:rsidRDefault="004657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DB865" w14:textId="77777777" w:rsidR="003222F8" w:rsidRDefault="003222F8">
    <w:pPr>
      <w:pStyle w:val="Topptekst"/>
      <w:spacing w:after="0"/>
    </w:pPr>
  </w:p>
  <w:p w14:paraId="66E7EFCD" w14:textId="77777777" w:rsidR="003222F8" w:rsidRDefault="003222F8">
    <w:pPr>
      <w:pStyle w:val="Topptekst"/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0A3E9" w14:textId="77777777" w:rsidR="003222F8" w:rsidRDefault="003222F8">
    <w:pPr>
      <w:pStyle w:val="Topptekst"/>
      <w:spacing w:after="0"/>
      <w:rPr>
        <w:caps/>
        <w:noProof/>
      </w:rPr>
    </w:pPr>
    <w:r>
      <w:rPr>
        <w:caps/>
        <w:noProof/>
      </w:rPr>
      <w:t xml:space="preserve"> </w:t>
    </w:r>
  </w:p>
  <w:p w14:paraId="3E2D22BF" w14:textId="77777777" w:rsidR="003222F8" w:rsidRDefault="003222F8">
    <w:pPr>
      <w:pStyle w:val="Topptekst"/>
      <w:spacing w:after="0"/>
      <w:rPr>
        <w:rFonts w:ascii="Arial" w:hAnsi="Arial" w:cs="Arial"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FF645A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3B73309"/>
    <w:multiLevelType w:val="hybridMultilevel"/>
    <w:tmpl w:val="27C88A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E591A"/>
    <w:multiLevelType w:val="hybridMultilevel"/>
    <w:tmpl w:val="BAA4D1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D7FA7"/>
    <w:multiLevelType w:val="hybridMultilevel"/>
    <w:tmpl w:val="B3B6DC72"/>
    <w:lvl w:ilvl="0" w:tplc="48A2F4EC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2E6C85"/>
    <w:multiLevelType w:val="hybridMultilevel"/>
    <w:tmpl w:val="E904D46E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B11995"/>
    <w:multiLevelType w:val="hybridMultilevel"/>
    <w:tmpl w:val="4036BC64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F22212"/>
    <w:multiLevelType w:val="hybridMultilevel"/>
    <w:tmpl w:val="AB7099A8"/>
    <w:lvl w:ilvl="0" w:tplc="3FF88E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93323"/>
    <w:multiLevelType w:val="hybridMultilevel"/>
    <w:tmpl w:val="04E896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AB3EF7"/>
    <w:multiLevelType w:val="hybridMultilevel"/>
    <w:tmpl w:val="8DE2C2EE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D466A9"/>
    <w:multiLevelType w:val="hybridMultilevel"/>
    <w:tmpl w:val="9E56D5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056186"/>
    <w:multiLevelType w:val="hybridMultilevel"/>
    <w:tmpl w:val="84AAF04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A55BA"/>
    <w:multiLevelType w:val="multilevel"/>
    <w:tmpl w:val="1DEA0F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297DAE"/>
    <w:multiLevelType w:val="hybridMultilevel"/>
    <w:tmpl w:val="BE30E99A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25B0850"/>
    <w:multiLevelType w:val="multilevel"/>
    <w:tmpl w:val="1D2EB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3E2C96"/>
    <w:multiLevelType w:val="hybridMultilevel"/>
    <w:tmpl w:val="F40863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D3557"/>
    <w:multiLevelType w:val="hybridMultilevel"/>
    <w:tmpl w:val="ECF066E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C31409"/>
    <w:multiLevelType w:val="hybridMultilevel"/>
    <w:tmpl w:val="B096E312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BC826FE"/>
    <w:multiLevelType w:val="multilevel"/>
    <w:tmpl w:val="54C8E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D11771D"/>
    <w:multiLevelType w:val="hybridMultilevel"/>
    <w:tmpl w:val="6E6223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EC1F6E"/>
    <w:multiLevelType w:val="hybridMultilevel"/>
    <w:tmpl w:val="F66E7ED0"/>
    <w:lvl w:ilvl="0" w:tplc="3FF88E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026357"/>
    <w:multiLevelType w:val="hybridMultilevel"/>
    <w:tmpl w:val="934C6E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B23EF0"/>
    <w:multiLevelType w:val="hybridMultilevel"/>
    <w:tmpl w:val="EE62CF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A177C4"/>
    <w:multiLevelType w:val="hybridMultilevel"/>
    <w:tmpl w:val="6F101A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1000C4"/>
    <w:multiLevelType w:val="multilevel"/>
    <w:tmpl w:val="1236E6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3E4FAC"/>
    <w:multiLevelType w:val="hybridMultilevel"/>
    <w:tmpl w:val="D2D8237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4660D9"/>
    <w:multiLevelType w:val="hybridMultilevel"/>
    <w:tmpl w:val="477251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5208D9"/>
    <w:multiLevelType w:val="hybridMultilevel"/>
    <w:tmpl w:val="1E888C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345203"/>
    <w:multiLevelType w:val="hybridMultilevel"/>
    <w:tmpl w:val="3F9A8ABC"/>
    <w:lvl w:ilvl="0" w:tplc="8EFCEF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850781"/>
    <w:multiLevelType w:val="hybridMultilevel"/>
    <w:tmpl w:val="CFC42AB6"/>
    <w:lvl w:ilvl="0" w:tplc="CDDCED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AE5487"/>
    <w:multiLevelType w:val="hybridMultilevel"/>
    <w:tmpl w:val="5A9C7CC0"/>
    <w:lvl w:ilvl="0" w:tplc="041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D9620B6"/>
    <w:multiLevelType w:val="hybridMultilevel"/>
    <w:tmpl w:val="3D703BDA"/>
    <w:lvl w:ilvl="0" w:tplc="8A9C01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101798"/>
    <w:multiLevelType w:val="hybridMultilevel"/>
    <w:tmpl w:val="26141598"/>
    <w:lvl w:ilvl="0" w:tplc="EFEE167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7B2001"/>
    <w:multiLevelType w:val="hybridMultilevel"/>
    <w:tmpl w:val="856639B4"/>
    <w:lvl w:ilvl="0" w:tplc="2396769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DB3E54"/>
    <w:multiLevelType w:val="hybridMultilevel"/>
    <w:tmpl w:val="8BC446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7517DC"/>
    <w:multiLevelType w:val="singleLevel"/>
    <w:tmpl w:val="0409000B"/>
    <w:lvl w:ilvl="0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5" w15:restartNumberingAfterBreak="0">
    <w:nsid w:val="769D3BDE"/>
    <w:multiLevelType w:val="hybridMultilevel"/>
    <w:tmpl w:val="0D6EA192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C896478"/>
    <w:multiLevelType w:val="hybridMultilevel"/>
    <w:tmpl w:val="2D546DFC"/>
    <w:lvl w:ilvl="0" w:tplc="24D6B0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4"/>
  </w:num>
  <w:num w:numId="3">
    <w:abstractNumId w:val="15"/>
  </w:num>
  <w:num w:numId="4">
    <w:abstractNumId w:val="8"/>
  </w:num>
  <w:num w:numId="5">
    <w:abstractNumId w:val="24"/>
  </w:num>
  <w:num w:numId="6">
    <w:abstractNumId w:val="12"/>
  </w:num>
  <w:num w:numId="7">
    <w:abstractNumId w:val="16"/>
  </w:num>
  <w:num w:numId="8">
    <w:abstractNumId w:val="35"/>
  </w:num>
  <w:num w:numId="9">
    <w:abstractNumId w:val="4"/>
  </w:num>
  <w:num w:numId="10">
    <w:abstractNumId w:val="5"/>
  </w:num>
  <w:num w:numId="11">
    <w:abstractNumId w:val="32"/>
  </w:num>
  <w:num w:numId="12">
    <w:abstractNumId w:val="33"/>
  </w:num>
  <w:num w:numId="13">
    <w:abstractNumId w:val="10"/>
  </w:num>
  <w:num w:numId="14">
    <w:abstractNumId w:val="2"/>
  </w:num>
  <w:num w:numId="15">
    <w:abstractNumId w:val="25"/>
  </w:num>
  <w:num w:numId="16">
    <w:abstractNumId w:val="30"/>
  </w:num>
  <w:num w:numId="17">
    <w:abstractNumId w:val="29"/>
  </w:num>
  <w:num w:numId="18">
    <w:abstractNumId w:val="20"/>
  </w:num>
  <w:num w:numId="19">
    <w:abstractNumId w:val="22"/>
  </w:num>
  <w:num w:numId="20">
    <w:abstractNumId w:val="7"/>
  </w:num>
  <w:num w:numId="21">
    <w:abstractNumId w:val="9"/>
  </w:num>
  <w:num w:numId="22">
    <w:abstractNumId w:val="1"/>
  </w:num>
  <w:num w:numId="23">
    <w:abstractNumId w:val="26"/>
  </w:num>
  <w:num w:numId="24">
    <w:abstractNumId w:val="21"/>
  </w:num>
  <w:num w:numId="25">
    <w:abstractNumId w:val="18"/>
  </w:num>
  <w:num w:numId="26">
    <w:abstractNumId w:val="14"/>
  </w:num>
  <w:num w:numId="27">
    <w:abstractNumId w:val="3"/>
  </w:num>
  <w:num w:numId="28">
    <w:abstractNumId w:val="17"/>
  </w:num>
  <w:num w:numId="29">
    <w:abstractNumId w:val="11"/>
  </w:num>
  <w:num w:numId="30">
    <w:abstractNumId w:val="23"/>
  </w:num>
  <w:num w:numId="31">
    <w:abstractNumId w:val="31"/>
  </w:num>
  <w:num w:numId="32">
    <w:abstractNumId w:val="13"/>
  </w:num>
  <w:num w:numId="33">
    <w:abstractNumId w:val="36"/>
  </w:num>
  <w:num w:numId="34">
    <w:abstractNumId w:val="28"/>
  </w:num>
  <w:num w:numId="35">
    <w:abstractNumId w:val="19"/>
  </w:num>
  <w:num w:numId="36">
    <w:abstractNumId w:val="6"/>
  </w:num>
  <w:num w:numId="37">
    <w:abstractNumId w:val="2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on Barratt Nysæther">
    <w15:presenceInfo w15:providerId="AD" w15:userId="S::JBNY@equinor.com::e19ac4e9-a6c0-4747-be06-9c510cf04dc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14A"/>
    <w:rsid w:val="00013064"/>
    <w:rsid w:val="00014120"/>
    <w:rsid w:val="0002036D"/>
    <w:rsid w:val="00020F3C"/>
    <w:rsid w:val="00026CFC"/>
    <w:rsid w:val="00031D4D"/>
    <w:rsid w:val="00043B0F"/>
    <w:rsid w:val="0004426F"/>
    <w:rsid w:val="00052AF2"/>
    <w:rsid w:val="000552F7"/>
    <w:rsid w:val="00060BDD"/>
    <w:rsid w:val="00065CED"/>
    <w:rsid w:val="0007342B"/>
    <w:rsid w:val="000804A5"/>
    <w:rsid w:val="00093332"/>
    <w:rsid w:val="00096255"/>
    <w:rsid w:val="000B330B"/>
    <w:rsid w:val="000B4D02"/>
    <w:rsid w:val="000B56E0"/>
    <w:rsid w:val="000C1A4B"/>
    <w:rsid w:val="000D2BDE"/>
    <w:rsid w:val="000D6B80"/>
    <w:rsid w:val="000F21E6"/>
    <w:rsid w:val="000F63F8"/>
    <w:rsid w:val="00106EBE"/>
    <w:rsid w:val="001170D3"/>
    <w:rsid w:val="00134964"/>
    <w:rsid w:val="00135F72"/>
    <w:rsid w:val="00145BD5"/>
    <w:rsid w:val="00145EBB"/>
    <w:rsid w:val="001465FE"/>
    <w:rsid w:val="001520D3"/>
    <w:rsid w:val="00153944"/>
    <w:rsid w:val="001551FB"/>
    <w:rsid w:val="00156D97"/>
    <w:rsid w:val="001648FC"/>
    <w:rsid w:val="00171779"/>
    <w:rsid w:val="001755D8"/>
    <w:rsid w:val="00176223"/>
    <w:rsid w:val="00180C56"/>
    <w:rsid w:val="00186728"/>
    <w:rsid w:val="001A1E14"/>
    <w:rsid w:val="001B1DFE"/>
    <w:rsid w:val="001B2F25"/>
    <w:rsid w:val="001B7771"/>
    <w:rsid w:val="001C7623"/>
    <w:rsid w:val="001E1685"/>
    <w:rsid w:val="001E1A4D"/>
    <w:rsid w:val="001E21AF"/>
    <w:rsid w:val="001F33F2"/>
    <w:rsid w:val="0020059D"/>
    <w:rsid w:val="002301A6"/>
    <w:rsid w:val="002464AB"/>
    <w:rsid w:val="00261AB9"/>
    <w:rsid w:val="002621CE"/>
    <w:rsid w:val="0026437C"/>
    <w:rsid w:val="00264723"/>
    <w:rsid w:val="0027338F"/>
    <w:rsid w:val="00274D82"/>
    <w:rsid w:val="0027755D"/>
    <w:rsid w:val="0028331D"/>
    <w:rsid w:val="00286D92"/>
    <w:rsid w:val="00287E7D"/>
    <w:rsid w:val="002A0154"/>
    <w:rsid w:val="002A55EC"/>
    <w:rsid w:val="002A7E4C"/>
    <w:rsid w:val="002B307A"/>
    <w:rsid w:val="002B401A"/>
    <w:rsid w:val="002C1D2B"/>
    <w:rsid w:val="002C4F23"/>
    <w:rsid w:val="002D42E8"/>
    <w:rsid w:val="002D7F7A"/>
    <w:rsid w:val="002E7009"/>
    <w:rsid w:val="002F39CE"/>
    <w:rsid w:val="002F4F4D"/>
    <w:rsid w:val="002F7DC3"/>
    <w:rsid w:val="00310670"/>
    <w:rsid w:val="00310728"/>
    <w:rsid w:val="00310982"/>
    <w:rsid w:val="003222F8"/>
    <w:rsid w:val="00324183"/>
    <w:rsid w:val="00325ADC"/>
    <w:rsid w:val="00336A6E"/>
    <w:rsid w:val="00337675"/>
    <w:rsid w:val="00345228"/>
    <w:rsid w:val="00365167"/>
    <w:rsid w:val="0038211B"/>
    <w:rsid w:val="00393D36"/>
    <w:rsid w:val="003A19B4"/>
    <w:rsid w:val="003A42EA"/>
    <w:rsid w:val="003B6E3C"/>
    <w:rsid w:val="003C485D"/>
    <w:rsid w:val="003D13ED"/>
    <w:rsid w:val="003D2E59"/>
    <w:rsid w:val="003E798E"/>
    <w:rsid w:val="004028E8"/>
    <w:rsid w:val="00405871"/>
    <w:rsid w:val="004163D9"/>
    <w:rsid w:val="004178EE"/>
    <w:rsid w:val="00422B71"/>
    <w:rsid w:val="00423E84"/>
    <w:rsid w:val="00427EE6"/>
    <w:rsid w:val="0043282A"/>
    <w:rsid w:val="004342C8"/>
    <w:rsid w:val="00434513"/>
    <w:rsid w:val="004345FB"/>
    <w:rsid w:val="00434667"/>
    <w:rsid w:val="00435C19"/>
    <w:rsid w:val="004445E9"/>
    <w:rsid w:val="004520F6"/>
    <w:rsid w:val="00463541"/>
    <w:rsid w:val="00465752"/>
    <w:rsid w:val="004668F6"/>
    <w:rsid w:val="00474329"/>
    <w:rsid w:val="00487C73"/>
    <w:rsid w:val="00492037"/>
    <w:rsid w:val="00496550"/>
    <w:rsid w:val="004A05A1"/>
    <w:rsid w:val="004A2EE1"/>
    <w:rsid w:val="004B1121"/>
    <w:rsid w:val="004B60F2"/>
    <w:rsid w:val="004C50C4"/>
    <w:rsid w:val="004D019A"/>
    <w:rsid w:val="004D3376"/>
    <w:rsid w:val="004E0D9E"/>
    <w:rsid w:val="004F20FB"/>
    <w:rsid w:val="00523CF7"/>
    <w:rsid w:val="00524BFA"/>
    <w:rsid w:val="0053184F"/>
    <w:rsid w:val="00540839"/>
    <w:rsid w:val="005717C0"/>
    <w:rsid w:val="00571BD5"/>
    <w:rsid w:val="0057778F"/>
    <w:rsid w:val="00584995"/>
    <w:rsid w:val="00585BD4"/>
    <w:rsid w:val="00586B99"/>
    <w:rsid w:val="005B2932"/>
    <w:rsid w:val="005D6BAF"/>
    <w:rsid w:val="005E43C4"/>
    <w:rsid w:val="0061086C"/>
    <w:rsid w:val="00614D42"/>
    <w:rsid w:val="00627FC2"/>
    <w:rsid w:val="0065049F"/>
    <w:rsid w:val="00651B9C"/>
    <w:rsid w:val="0066117F"/>
    <w:rsid w:val="00674DE5"/>
    <w:rsid w:val="00676459"/>
    <w:rsid w:val="00677046"/>
    <w:rsid w:val="0069285B"/>
    <w:rsid w:val="00694149"/>
    <w:rsid w:val="006964B0"/>
    <w:rsid w:val="006A188D"/>
    <w:rsid w:val="006A651F"/>
    <w:rsid w:val="006B1609"/>
    <w:rsid w:val="006B704E"/>
    <w:rsid w:val="006C1061"/>
    <w:rsid w:val="006C614A"/>
    <w:rsid w:val="006E24D2"/>
    <w:rsid w:val="006E3216"/>
    <w:rsid w:val="006F1FD6"/>
    <w:rsid w:val="00705C9F"/>
    <w:rsid w:val="007061E0"/>
    <w:rsid w:val="00712DC3"/>
    <w:rsid w:val="007160D7"/>
    <w:rsid w:val="0072090F"/>
    <w:rsid w:val="00722C69"/>
    <w:rsid w:val="00741386"/>
    <w:rsid w:val="007426C1"/>
    <w:rsid w:val="00742BC8"/>
    <w:rsid w:val="00783CFE"/>
    <w:rsid w:val="007930C5"/>
    <w:rsid w:val="007A3101"/>
    <w:rsid w:val="007B3A06"/>
    <w:rsid w:val="007B5F77"/>
    <w:rsid w:val="007B5FA2"/>
    <w:rsid w:val="007B7B30"/>
    <w:rsid w:val="007F5E89"/>
    <w:rsid w:val="00803AB1"/>
    <w:rsid w:val="00817422"/>
    <w:rsid w:val="00846A06"/>
    <w:rsid w:val="0085492F"/>
    <w:rsid w:val="0085575E"/>
    <w:rsid w:val="00865DF8"/>
    <w:rsid w:val="00877458"/>
    <w:rsid w:val="0088308F"/>
    <w:rsid w:val="00890FC4"/>
    <w:rsid w:val="00895395"/>
    <w:rsid w:val="008A5185"/>
    <w:rsid w:val="008B6D9D"/>
    <w:rsid w:val="008C3F8A"/>
    <w:rsid w:val="008D2842"/>
    <w:rsid w:val="008D3717"/>
    <w:rsid w:val="008E2FDA"/>
    <w:rsid w:val="008F35C9"/>
    <w:rsid w:val="008F463E"/>
    <w:rsid w:val="008F68C3"/>
    <w:rsid w:val="00905C1F"/>
    <w:rsid w:val="00920E18"/>
    <w:rsid w:val="00922897"/>
    <w:rsid w:val="0093079C"/>
    <w:rsid w:val="0093222A"/>
    <w:rsid w:val="00944549"/>
    <w:rsid w:val="00962561"/>
    <w:rsid w:val="009730A2"/>
    <w:rsid w:val="00974F43"/>
    <w:rsid w:val="0099013E"/>
    <w:rsid w:val="00994036"/>
    <w:rsid w:val="009A4F5F"/>
    <w:rsid w:val="009B0187"/>
    <w:rsid w:val="009C2980"/>
    <w:rsid w:val="009C4861"/>
    <w:rsid w:val="009C5536"/>
    <w:rsid w:val="009E31A0"/>
    <w:rsid w:val="009E70DF"/>
    <w:rsid w:val="00A006B2"/>
    <w:rsid w:val="00A12817"/>
    <w:rsid w:val="00A21C72"/>
    <w:rsid w:val="00A2204B"/>
    <w:rsid w:val="00A3543D"/>
    <w:rsid w:val="00A459E4"/>
    <w:rsid w:val="00A54488"/>
    <w:rsid w:val="00A55934"/>
    <w:rsid w:val="00A653C7"/>
    <w:rsid w:val="00A71F1B"/>
    <w:rsid w:val="00A76B3B"/>
    <w:rsid w:val="00A82397"/>
    <w:rsid w:val="00A83E63"/>
    <w:rsid w:val="00A977AD"/>
    <w:rsid w:val="00AB0ED2"/>
    <w:rsid w:val="00B03DF9"/>
    <w:rsid w:val="00B1391F"/>
    <w:rsid w:val="00B13A32"/>
    <w:rsid w:val="00B1598A"/>
    <w:rsid w:val="00B2080F"/>
    <w:rsid w:val="00B237D5"/>
    <w:rsid w:val="00B242B0"/>
    <w:rsid w:val="00B375FF"/>
    <w:rsid w:val="00B728D3"/>
    <w:rsid w:val="00B764DF"/>
    <w:rsid w:val="00B80395"/>
    <w:rsid w:val="00B80F50"/>
    <w:rsid w:val="00B814F9"/>
    <w:rsid w:val="00B9205E"/>
    <w:rsid w:val="00B941E5"/>
    <w:rsid w:val="00B955AD"/>
    <w:rsid w:val="00BB0B72"/>
    <w:rsid w:val="00BB2EE9"/>
    <w:rsid w:val="00BB6829"/>
    <w:rsid w:val="00BD03D8"/>
    <w:rsid w:val="00BD5061"/>
    <w:rsid w:val="00BE2F53"/>
    <w:rsid w:val="00BE7AFA"/>
    <w:rsid w:val="00BF24BC"/>
    <w:rsid w:val="00BF3903"/>
    <w:rsid w:val="00C01484"/>
    <w:rsid w:val="00C03C3E"/>
    <w:rsid w:val="00C05EA1"/>
    <w:rsid w:val="00C12588"/>
    <w:rsid w:val="00C12F11"/>
    <w:rsid w:val="00C14A50"/>
    <w:rsid w:val="00C20AE2"/>
    <w:rsid w:val="00C361AD"/>
    <w:rsid w:val="00C43022"/>
    <w:rsid w:val="00C43E45"/>
    <w:rsid w:val="00C502FB"/>
    <w:rsid w:val="00C60FC5"/>
    <w:rsid w:val="00C738A4"/>
    <w:rsid w:val="00C74E76"/>
    <w:rsid w:val="00C907AE"/>
    <w:rsid w:val="00C96D22"/>
    <w:rsid w:val="00CA3987"/>
    <w:rsid w:val="00CA5713"/>
    <w:rsid w:val="00CB6313"/>
    <w:rsid w:val="00CD132B"/>
    <w:rsid w:val="00CD3649"/>
    <w:rsid w:val="00CD5FF0"/>
    <w:rsid w:val="00CE69FD"/>
    <w:rsid w:val="00CF3061"/>
    <w:rsid w:val="00D121D5"/>
    <w:rsid w:val="00D34B7D"/>
    <w:rsid w:val="00D34C18"/>
    <w:rsid w:val="00D4486C"/>
    <w:rsid w:val="00D552CC"/>
    <w:rsid w:val="00D57294"/>
    <w:rsid w:val="00D630D1"/>
    <w:rsid w:val="00D827A2"/>
    <w:rsid w:val="00D92EFD"/>
    <w:rsid w:val="00D951DE"/>
    <w:rsid w:val="00D95ED5"/>
    <w:rsid w:val="00DA385F"/>
    <w:rsid w:val="00DC228A"/>
    <w:rsid w:val="00DD2429"/>
    <w:rsid w:val="00DE2327"/>
    <w:rsid w:val="00DE5D95"/>
    <w:rsid w:val="00DE5DCF"/>
    <w:rsid w:val="00E0128D"/>
    <w:rsid w:val="00E01863"/>
    <w:rsid w:val="00E020EE"/>
    <w:rsid w:val="00E10052"/>
    <w:rsid w:val="00E12BD2"/>
    <w:rsid w:val="00E1649E"/>
    <w:rsid w:val="00E22143"/>
    <w:rsid w:val="00E22DA8"/>
    <w:rsid w:val="00E259E0"/>
    <w:rsid w:val="00E40367"/>
    <w:rsid w:val="00E40F45"/>
    <w:rsid w:val="00E4389A"/>
    <w:rsid w:val="00E46D6C"/>
    <w:rsid w:val="00E5232C"/>
    <w:rsid w:val="00E523B1"/>
    <w:rsid w:val="00E54BE9"/>
    <w:rsid w:val="00E57C1C"/>
    <w:rsid w:val="00E7430E"/>
    <w:rsid w:val="00E80C23"/>
    <w:rsid w:val="00E8378A"/>
    <w:rsid w:val="00E852AE"/>
    <w:rsid w:val="00E865BB"/>
    <w:rsid w:val="00E978D6"/>
    <w:rsid w:val="00EA171E"/>
    <w:rsid w:val="00EA311E"/>
    <w:rsid w:val="00EB546B"/>
    <w:rsid w:val="00EB629D"/>
    <w:rsid w:val="00EB63CF"/>
    <w:rsid w:val="00EC2949"/>
    <w:rsid w:val="00ED2598"/>
    <w:rsid w:val="00ED441C"/>
    <w:rsid w:val="00F02693"/>
    <w:rsid w:val="00F041EF"/>
    <w:rsid w:val="00F11708"/>
    <w:rsid w:val="00F131C6"/>
    <w:rsid w:val="00F14CE8"/>
    <w:rsid w:val="00F21EB8"/>
    <w:rsid w:val="00F23867"/>
    <w:rsid w:val="00F30799"/>
    <w:rsid w:val="00F4759C"/>
    <w:rsid w:val="00F51D48"/>
    <w:rsid w:val="00F54064"/>
    <w:rsid w:val="00F72EDD"/>
    <w:rsid w:val="00F75EA1"/>
    <w:rsid w:val="00F76079"/>
    <w:rsid w:val="00F8589B"/>
    <w:rsid w:val="00F930AD"/>
    <w:rsid w:val="00F950C2"/>
    <w:rsid w:val="00FA3BD0"/>
    <w:rsid w:val="00FC4041"/>
    <w:rsid w:val="00FD484D"/>
    <w:rsid w:val="00FF0890"/>
    <w:rsid w:val="00FF2025"/>
    <w:rsid w:val="00FF2343"/>
    <w:rsid w:val="00FF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BDD962"/>
  <w15:docId w15:val="{01C7714A-F223-49BE-A7CB-D6ACE8FC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CE8"/>
    <w:pPr>
      <w:spacing w:line="290" w:lineRule="atLeast"/>
    </w:pPr>
    <w:rPr>
      <w:spacing w:val="-5"/>
      <w:sz w:val="23"/>
    </w:rPr>
  </w:style>
  <w:style w:type="paragraph" w:styleId="Overskrift1">
    <w:name w:val="heading 1"/>
    <w:basedOn w:val="Normal"/>
    <w:next w:val="Normal"/>
    <w:qFormat/>
    <w:rsid w:val="00F14CE8"/>
    <w:pPr>
      <w:keepNext/>
      <w:spacing w:line="240" w:lineRule="auto"/>
      <w:outlineLvl w:val="0"/>
    </w:pPr>
    <w:rPr>
      <w:rFonts w:cs="Arial"/>
      <w:bCs/>
      <w:kern w:val="32"/>
      <w:sz w:val="30"/>
      <w:szCs w:val="32"/>
    </w:rPr>
  </w:style>
  <w:style w:type="paragraph" w:styleId="Overskrift2">
    <w:name w:val="heading 2"/>
    <w:basedOn w:val="Normal"/>
    <w:next w:val="Normal"/>
    <w:autoRedefine/>
    <w:qFormat/>
    <w:rsid w:val="00F14CE8"/>
    <w:pPr>
      <w:keepNext/>
      <w:spacing w:line="240" w:lineRule="auto"/>
      <w:outlineLvl w:val="1"/>
    </w:pPr>
    <w:rPr>
      <w:b/>
      <w:sz w:val="24"/>
    </w:rPr>
  </w:style>
  <w:style w:type="paragraph" w:styleId="Overskrift3">
    <w:name w:val="heading 3"/>
    <w:basedOn w:val="Normal"/>
    <w:next w:val="Normal"/>
    <w:autoRedefine/>
    <w:qFormat/>
    <w:rsid w:val="00F14CE8"/>
    <w:pPr>
      <w:keepNext/>
      <w:spacing w:line="240" w:lineRule="auto"/>
      <w:outlineLvl w:val="2"/>
    </w:pPr>
    <w:rPr>
      <w:sz w:val="24"/>
    </w:rPr>
  </w:style>
  <w:style w:type="paragraph" w:styleId="Overskrift4">
    <w:name w:val="heading 4"/>
    <w:basedOn w:val="Normal"/>
    <w:next w:val="Normal"/>
    <w:qFormat/>
    <w:rsid w:val="00F14CE8"/>
    <w:pPr>
      <w:keepNext/>
      <w:spacing w:line="240" w:lineRule="auto"/>
      <w:outlineLvl w:val="3"/>
    </w:pPr>
    <w:rPr>
      <w:bCs/>
    </w:rPr>
  </w:style>
  <w:style w:type="paragraph" w:styleId="Overskrift5">
    <w:name w:val="heading 5"/>
    <w:basedOn w:val="Normal"/>
    <w:next w:val="Normal"/>
    <w:qFormat/>
    <w:rsid w:val="00F14CE8"/>
    <w:pPr>
      <w:keepNext/>
      <w:outlineLvl w:val="4"/>
    </w:pPr>
    <w:rPr>
      <w:b/>
      <w:bCs/>
    </w:rPr>
  </w:style>
  <w:style w:type="paragraph" w:styleId="Overskrift6">
    <w:name w:val="heading 6"/>
    <w:basedOn w:val="Normal"/>
    <w:next w:val="Normal"/>
    <w:qFormat/>
    <w:rsid w:val="00F14CE8"/>
    <w:pPr>
      <w:keepNext/>
      <w:outlineLvl w:val="5"/>
    </w:pPr>
    <w:rPr>
      <w:sz w:val="7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semiHidden/>
    <w:rsid w:val="00F14CE8"/>
    <w:pPr>
      <w:keepLines/>
      <w:tabs>
        <w:tab w:val="center" w:pos="4320"/>
        <w:tab w:val="right" w:pos="8640"/>
      </w:tabs>
    </w:pPr>
  </w:style>
  <w:style w:type="character" w:styleId="Sidetall">
    <w:name w:val="page number"/>
    <w:semiHidden/>
    <w:rsid w:val="00F14CE8"/>
    <w:rPr>
      <w:sz w:val="20"/>
    </w:rPr>
  </w:style>
  <w:style w:type="paragraph" w:styleId="Topptekst">
    <w:name w:val="header"/>
    <w:basedOn w:val="Normal"/>
    <w:semiHidden/>
    <w:rsid w:val="00F14CE8"/>
    <w:pPr>
      <w:keepLines/>
      <w:tabs>
        <w:tab w:val="center" w:pos="4320"/>
        <w:tab w:val="right" w:pos="8640"/>
      </w:tabs>
      <w:spacing w:after="600" w:line="240" w:lineRule="atLeast"/>
    </w:pPr>
    <w:rPr>
      <w:sz w:val="22"/>
    </w:rPr>
  </w:style>
  <w:style w:type="character" w:styleId="Hyperkobling">
    <w:name w:val="Hyperlink"/>
    <w:basedOn w:val="Standardskriftforavsnitt"/>
    <w:semiHidden/>
    <w:rsid w:val="00F14CE8"/>
    <w:rPr>
      <w:color w:val="0000FF"/>
      <w:u w:val="single"/>
    </w:rPr>
  </w:style>
  <w:style w:type="paragraph" w:customStyle="1" w:styleId="Avd">
    <w:name w:val="Avd"/>
    <w:basedOn w:val="Normal"/>
    <w:next w:val="Normal"/>
    <w:rsid w:val="00F14CE8"/>
    <w:pPr>
      <w:spacing w:line="220" w:lineRule="exact"/>
    </w:pPr>
    <w:rPr>
      <w:sz w:val="17"/>
    </w:rPr>
  </w:style>
  <w:style w:type="paragraph" w:customStyle="1" w:styleId="Sign">
    <w:name w:val="Sign"/>
    <w:basedOn w:val="Normal"/>
    <w:next w:val="Normal"/>
    <w:rsid w:val="00F14CE8"/>
    <w:pPr>
      <w:tabs>
        <w:tab w:val="left" w:pos="6237"/>
      </w:tabs>
      <w:spacing w:line="240" w:lineRule="auto"/>
    </w:pPr>
    <w:rPr>
      <w:spacing w:val="0"/>
    </w:rPr>
  </w:style>
  <w:style w:type="paragraph" w:styleId="Sluttnotetekst">
    <w:name w:val="endnote text"/>
    <w:basedOn w:val="Normal"/>
    <w:semiHidden/>
    <w:rsid w:val="00F14CE8"/>
    <w:rPr>
      <w:spacing w:val="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E79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E798E"/>
    <w:rPr>
      <w:rFonts w:ascii="Tahoma" w:hAnsi="Tahoma" w:cs="Tahoma"/>
      <w:spacing w:val="-5"/>
      <w:sz w:val="16"/>
      <w:szCs w:val="16"/>
    </w:rPr>
  </w:style>
  <w:style w:type="paragraph" w:styleId="Listeavsnitt">
    <w:name w:val="List Paragraph"/>
    <w:basedOn w:val="Normal"/>
    <w:uiPriority w:val="34"/>
    <w:qFormat/>
    <w:rsid w:val="00C907AE"/>
    <w:pPr>
      <w:ind w:left="720"/>
      <w:contextualSpacing/>
    </w:pPr>
  </w:style>
  <w:style w:type="character" w:styleId="Sterk">
    <w:name w:val="Strong"/>
    <w:basedOn w:val="Standardskriftforavsnitt"/>
    <w:uiPriority w:val="22"/>
    <w:qFormat/>
    <w:rsid w:val="0028331D"/>
    <w:rPr>
      <w:b/>
      <w:bCs/>
    </w:rPr>
  </w:style>
  <w:style w:type="character" w:styleId="Ulstomtale">
    <w:name w:val="Unresolved Mention"/>
    <w:basedOn w:val="Standardskriftforavsnitt"/>
    <w:uiPriority w:val="99"/>
    <w:semiHidden/>
    <w:unhideWhenUsed/>
    <w:rsid w:val="002833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F4F4D"/>
    <w:pPr>
      <w:spacing w:before="100" w:beforeAutospacing="1" w:after="100" w:afterAutospacing="1" w:line="240" w:lineRule="auto"/>
    </w:pPr>
    <w:rPr>
      <w:spacing w:val="0"/>
      <w:sz w:val="24"/>
      <w:szCs w:val="24"/>
    </w:rPr>
  </w:style>
  <w:style w:type="paragraph" w:customStyle="1" w:styleId="3zedxoi1pg9tqfd8az2z3">
    <w:name w:val="_3zedxoi_1pg9tqfd8az2z3"/>
    <w:basedOn w:val="Normal"/>
    <w:rsid w:val="00134964"/>
    <w:pPr>
      <w:spacing w:before="100" w:beforeAutospacing="1" w:after="100" w:afterAutospacing="1" w:line="240" w:lineRule="auto"/>
    </w:pPr>
    <w:rPr>
      <w:spacing w:val="0"/>
      <w:sz w:val="24"/>
      <w:szCs w:val="24"/>
    </w:rPr>
  </w:style>
  <w:style w:type="character" w:customStyle="1" w:styleId="ms-button-flexcontainer">
    <w:name w:val="ms-button-flexcontainer"/>
    <w:basedOn w:val="Standardskriftforavsnitt"/>
    <w:rsid w:val="00134964"/>
  </w:style>
  <w:style w:type="character" w:styleId="Merknadsreferanse">
    <w:name w:val="annotation reference"/>
    <w:basedOn w:val="Standardskriftforavsnitt"/>
    <w:uiPriority w:val="99"/>
    <w:semiHidden/>
    <w:unhideWhenUsed/>
    <w:rsid w:val="004D019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D019A"/>
    <w:pPr>
      <w:spacing w:line="240" w:lineRule="auto"/>
    </w:pPr>
    <w:rPr>
      <w:sz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D019A"/>
    <w:rPr>
      <w:spacing w:val="-5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D019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D019A"/>
    <w:rPr>
      <w:b/>
      <w:bCs/>
      <w:spacing w:val="-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6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3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5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814">
                  <w:marLeft w:val="7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45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0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90371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906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17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58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779794">
                              <w:marLeft w:val="3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310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90972">
              <w:marLeft w:val="780"/>
              <w:marRight w:val="240"/>
              <w:marTop w:val="18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2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17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676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256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7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MSoffice\Maler\Stavanger%20Kommune\M&#248;teinnkallingSK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ECBBB-9079-4CD0-B80D-43854E90F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MøteinnkallingSK</Template>
  <TotalTime>6</TotalTime>
  <Pages>2</Pages>
  <Words>312</Words>
  <Characters>1720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«Logo1»</vt:lpstr>
      <vt:lpstr>«Logo1»</vt:lpstr>
    </vt:vector>
  </TitlesOfParts>
  <Company>Stavanger kommune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«Logo1»</dc:title>
  <dc:subject>MøteinnkallingSK</dc:subject>
  <dc:creator>IBM T40</dc:creator>
  <cp:keywords/>
  <dc:description/>
  <cp:lastModifiedBy>Mona Lillehammer</cp:lastModifiedBy>
  <cp:revision>2</cp:revision>
  <cp:lastPrinted>2013-01-21T09:03:00Z</cp:lastPrinted>
  <dcterms:created xsi:type="dcterms:W3CDTF">2021-09-22T09:12:00Z</dcterms:created>
  <dcterms:modified xsi:type="dcterms:W3CDTF">2021-09-22T09:12:00Z</dcterms:modified>
</cp:coreProperties>
</file>